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4848"/>
        <w:gridCol w:w="445"/>
        <w:gridCol w:w="4798"/>
        <w:gridCol w:w="399"/>
        <w:gridCol w:w="4908"/>
      </w:tblGrid>
      <w:tr w:rsidR="00CC0A8F" w:rsidRPr="001813ED" w:rsidTr="009A107E">
        <w:trPr>
          <w:trHeight w:val="3976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:rsidR="005F110B" w:rsidRPr="00C076E6" w:rsidRDefault="005F110B" w:rsidP="005F110B">
            <w:pPr>
              <w:pStyle w:val="Nadpis1"/>
              <w:rPr>
                <w:rStyle w:val="Nadpis1Char"/>
                <w:b/>
                <w:noProof/>
                <w:color w:val="445C19" w:themeColor="accent2" w:themeShade="80"/>
              </w:rPr>
            </w:pPr>
            <w:bookmarkStart w:id="0" w:name="_Hlk514276837"/>
            <w:r w:rsidRPr="00C076E6">
              <w:rPr>
                <w:bCs/>
                <w:noProof/>
                <w:color w:val="445C19" w:themeColor="accent2" w:themeShade="80"/>
              </w:rPr>
              <w:t>Charakteristika učebného odboru</w:t>
            </w:r>
          </w:p>
          <w:p w:rsidR="00F43EC2" w:rsidRPr="005F110B" w:rsidRDefault="00273608" w:rsidP="005F110B">
            <w:pPr>
              <w:numPr>
                <w:ilvl w:val="0"/>
                <w:numId w:val="8"/>
              </w:numPr>
              <w:rPr>
                <w:noProof/>
              </w:rPr>
            </w:pPr>
            <w:r w:rsidRPr="005F110B">
              <w:rPr>
                <w:noProof/>
              </w:rPr>
              <w:t xml:space="preserve">rozvíja u žiaka odborné zručnosti potrebné pre pracovné činnosti vo výrobných a v odbytových strediskách služieb, </w:t>
            </w:r>
          </w:p>
          <w:p w:rsidR="00F43EC2" w:rsidRPr="005F110B" w:rsidRDefault="00273608" w:rsidP="005F110B">
            <w:pPr>
              <w:numPr>
                <w:ilvl w:val="0"/>
                <w:numId w:val="8"/>
              </w:numPr>
              <w:rPr>
                <w:noProof/>
              </w:rPr>
            </w:pPr>
            <w:r w:rsidRPr="005F110B">
              <w:rPr>
                <w:noProof/>
              </w:rPr>
              <w:t xml:space="preserve">žiak získa praktické skúsenosti o základných technických a technologických postupoch,  </w:t>
            </w:r>
          </w:p>
          <w:p w:rsidR="00F43EC2" w:rsidRPr="005F110B" w:rsidRDefault="00273608" w:rsidP="005F110B">
            <w:pPr>
              <w:numPr>
                <w:ilvl w:val="0"/>
                <w:numId w:val="8"/>
              </w:numPr>
              <w:rPr>
                <w:noProof/>
              </w:rPr>
            </w:pPr>
            <w:r w:rsidRPr="005F110B">
              <w:rPr>
                <w:noProof/>
              </w:rPr>
              <w:t>samostatne pracuje so surovinami a materiálom potrebným na vytvorenie finálneho produktu a služieb,</w:t>
            </w:r>
          </w:p>
          <w:p w:rsidR="00F43EC2" w:rsidRPr="005F110B" w:rsidRDefault="00273608" w:rsidP="005F110B">
            <w:pPr>
              <w:numPr>
                <w:ilvl w:val="0"/>
                <w:numId w:val="8"/>
              </w:numPr>
              <w:rPr>
                <w:noProof/>
              </w:rPr>
            </w:pPr>
            <w:r w:rsidRPr="005F110B">
              <w:rPr>
                <w:noProof/>
              </w:rPr>
              <w:t xml:space="preserve">bude vedieť vykonávať výpočty a kalkulácie pripravovaných jedál, </w:t>
            </w:r>
          </w:p>
          <w:p w:rsidR="00F43EC2" w:rsidRPr="005F110B" w:rsidRDefault="00273608" w:rsidP="005F110B">
            <w:pPr>
              <w:numPr>
                <w:ilvl w:val="0"/>
                <w:numId w:val="8"/>
              </w:numPr>
              <w:rPr>
                <w:noProof/>
              </w:rPr>
            </w:pPr>
            <w:r w:rsidRPr="005F110B">
              <w:rPr>
                <w:noProof/>
              </w:rPr>
              <w:t>prakticky uplatniť základné spôsoby skúšok akosti surovín, materiálov a tovaru,</w:t>
            </w:r>
          </w:p>
          <w:p w:rsidR="00F43EC2" w:rsidRPr="005F110B" w:rsidRDefault="00273608" w:rsidP="005F110B">
            <w:pPr>
              <w:numPr>
                <w:ilvl w:val="0"/>
                <w:numId w:val="8"/>
              </w:numPr>
              <w:rPr>
                <w:noProof/>
              </w:rPr>
            </w:pPr>
            <w:r w:rsidRPr="005F110B">
              <w:rPr>
                <w:noProof/>
              </w:rPr>
              <w:t xml:space="preserve">získava manuálnu zručnosť pri základných úpravách surovín. </w:t>
            </w:r>
          </w:p>
          <w:p w:rsidR="00152EDD" w:rsidRPr="00C076E6" w:rsidRDefault="005F110B" w:rsidP="005F110B">
            <w:pPr>
              <w:pStyle w:val="Nadpis1"/>
              <w:rPr>
                <w:noProof/>
                <w:color w:val="2A4F1C" w:themeColor="accent1" w:themeShade="80"/>
                <w:sz w:val="24"/>
                <w:szCs w:val="24"/>
              </w:rPr>
            </w:pPr>
            <w:r w:rsidRPr="00C076E6">
              <w:rPr>
                <w:noProof/>
                <w:color w:val="2A4F1C" w:themeColor="accent1" w:themeShade="80"/>
                <w:sz w:val="24"/>
                <w:szCs w:val="24"/>
              </w:rPr>
              <w:t xml:space="preserve">Žiaci pracujú pod vedením </w:t>
            </w:r>
            <w:r w:rsidR="00C076E6" w:rsidRPr="00C076E6">
              <w:rPr>
                <w:noProof/>
                <w:color w:val="2A4F1C" w:themeColor="accent1" w:themeShade="80"/>
                <w:sz w:val="24"/>
                <w:szCs w:val="24"/>
              </w:rPr>
              <w:t>majstrov OV</w:t>
            </w:r>
            <w:r w:rsidRPr="00C076E6">
              <w:rPr>
                <w:noProof/>
                <w:color w:val="2A4F1C" w:themeColor="accent1" w:themeShade="80"/>
                <w:sz w:val="24"/>
                <w:szCs w:val="24"/>
              </w:rPr>
              <w:t>:</w:t>
            </w:r>
          </w:p>
          <w:p w:rsidR="005F110B" w:rsidRPr="00C076E6" w:rsidRDefault="005F110B" w:rsidP="00C076E6">
            <w:pPr>
              <w:pStyle w:val="Nadpis1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C076E6">
              <w:rPr>
                <w:rStyle w:val="Vrazn"/>
                <w:rFonts w:asciiTheme="minorHAnsi" w:hAnsiTheme="minorHAnsi"/>
                <w:b/>
                <w:color w:val="auto"/>
                <w:sz w:val="20"/>
                <w:szCs w:val="20"/>
                <w:shd w:val="clear" w:color="auto" w:fill="FFFFFF"/>
              </w:rPr>
              <w:t>Bc. Janka Fánčiová</w:t>
            </w:r>
            <w:r w:rsidR="00C076E6" w:rsidRPr="00C076E6">
              <w:rPr>
                <w:rStyle w:val="Vrazn"/>
                <w:rFonts w:asciiTheme="minorHAnsi" w:hAnsiTheme="minorHAnsi"/>
                <w:b/>
                <w:color w:val="auto"/>
                <w:sz w:val="20"/>
                <w:szCs w:val="20"/>
                <w:shd w:val="clear" w:color="auto" w:fill="FFFFFF"/>
              </w:rPr>
              <w:t xml:space="preserve">                   Miroslava Obuchová</w:t>
            </w:r>
          </w:p>
          <w:bookmarkEnd w:id="0"/>
          <w:p w:rsidR="00C076E6" w:rsidRPr="00C076E6" w:rsidRDefault="005F110B" w:rsidP="00990E76">
            <w:pPr>
              <w:rPr>
                <w:rStyle w:val="Vrazn"/>
                <w:rFonts w:ascii="Arial" w:hAnsi="Arial"/>
                <w:color w:val="2A4F1C" w:themeColor="accent1" w:themeShade="80"/>
                <w:sz w:val="18"/>
                <w:szCs w:val="18"/>
                <w:shd w:val="clear" w:color="auto" w:fill="FFFFFF"/>
              </w:rPr>
            </w:pPr>
            <w:r w:rsidRPr="00C076E6">
              <w:rPr>
                <w:rStyle w:val="Vrazn"/>
                <w:rFonts w:asciiTheme="majorHAnsi" w:hAnsiTheme="majorHAnsi"/>
                <w:color w:val="2A4F1C" w:themeColor="accent1" w:themeShade="80"/>
                <w:shd w:val="clear" w:color="auto" w:fill="FFFFFF"/>
              </w:rPr>
              <w:t>Pomocník v kuchyni:</w:t>
            </w:r>
            <w:r w:rsidRPr="00C076E6">
              <w:rPr>
                <w:rStyle w:val="Vrazn"/>
                <w:rFonts w:ascii="Arial" w:hAnsi="Arial"/>
                <w:color w:val="2A4F1C" w:themeColor="accent1" w:themeShade="8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CC0A8F" w:rsidRPr="00C076E6" w:rsidRDefault="005F110B" w:rsidP="00990E76">
            <w:pPr>
              <w:rPr>
                <w:b/>
                <w:noProof/>
                <w:sz w:val="20"/>
                <w:szCs w:val="20"/>
              </w:rPr>
            </w:pPr>
            <w:r w:rsidRPr="00C076E6">
              <w:rPr>
                <w:rStyle w:val="Vrazn"/>
                <w:rFonts w:ascii="Arial" w:hAnsi="Arial"/>
                <w:b w:val="0"/>
                <w:color w:val="222222"/>
                <w:sz w:val="20"/>
                <w:szCs w:val="20"/>
                <w:shd w:val="clear" w:color="auto" w:fill="FFFFFF"/>
              </w:rPr>
              <w:t xml:space="preserve">Bc. Iveta Lauková,  Mgr. Jana Podhradská, </w:t>
            </w:r>
            <w:r w:rsidR="00C076E6">
              <w:rPr>
                <w:rStyle w:val="Vrazn"/>
                <w:rFonts w:ascii="Arial" w:hAnsi="Arial"/>
                <w:b w:val="0"/>
                <w:color w:val="222222"/>
                <w:sz w:val="20"/>
                <w:szCs w:val="20"/>
                <w:shd w:val="clear" w:color="auto" w:fill="FFFFFF"/>
              </w:rPr>
              <w:t xml:space="preserve">   </w:t>
            </w:r>
            <w:r w:rsidRPr="00C076E6">
              <w:rPr>
                <w:rStyle w:val="Vrazn"/>
                <w:rFonts w:ascii="Arial" w:hAnsi="Arial"/>
                <w:b w:val="0"/>
                <w:color w:val="222222"/>
                <w:sz w:val="20"/>
                <w:szCs w:val="20"/>
                <w:shd w:val="clear" w:color="auto" w:fill="FFFFFF"/>
              </w:rPr>
              <w:t>Zdenka Kiš</w:t>
            </w:r>
            <w:r w:rsidR="00C076E6">
              <w:rPr>
                <w:rStyle w:val="Vrazn"/>
                <w:rFonts w:ascii="Arial" w:hAnsi="Arial"/>
                <w:b w:val="0"/>
                <w:color w:val="222222"/>
                <w:sz w:val="20"/>
                <w:szCs w:val="20"/>
                <w:shd w:val="clear" w:color="auto" w:fill="FFFFFF"/>
              </w:rPr>
              <w:t>š</w:t>
            </w:r>
            <w:r w:rsidRPr="00C076E6">
              <w:rPr>
                <w:rStyle w:val="Vrazn"/>
                <w:rFonts w:ascii="Arial" w:hAnsi="Arial"/>
                <w:b w:val="0"/>
                <w:color w:val="222222"/>
                <w:sz w:val="20"/>
                <w:szCs w:val="20"/>
                <w:shd w:val="clear" w:color="auto" w:fill="FFFFFF"/>
              </w:rPr>
              <w:t>ová</w:t>
            </w:r>
          </w:p>
        </w:tc>
        <w:tc>
          <w:tcPr>
            <w:tcW w:w="416" w:type="dxa"/>
            <w:tcBorders>
              <w:bottom w:val="nil"/>
            </w:tcBorders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p w:rsidR="00206405" w:rsidRPr="00C076E6" w:rsidRDefault="00B23367" w:rsidP="00F37523">
            <w:pPr>
              <w:pStyle w:val="Nadpis2"/>
              <w:rPr>
                <w:rStyle w:val="Nadpis2Char"/>
                <w:b/>
                <w:noProof/>
                <w:color w:val="445C19" w:themeColor="accent2" w:themeShade="80"/>
              </w:rPr>
            </w:pPr>
            <w:r w:rsidRPr="00C076E6">
              <w:rPr>
                <w:color w:val="445C19" w:themeColor="accent2" w:themeShade="80"/>
              </w:rPr>
              <w:t>Kuchár</w:t>
            </w:r>
          </w:p>
          <w:p w:rsidR="00CC0A8F" w:rsidRPr="00C076E6" w:rsidRDefault="00B23367" w:rsidP="00990E76">
            <w:pPr>
              <w:pStyle w:val="Normlnytextstmavmpozadm"/>
              <w:rPr>
                <w:noProof/>
                <w:sz w:val="24"/>
                <w:szCs w:val="24"/>
              </w:rPr>
            </w:pPr>
            <w:r w:rsidRPr="00C076E6">
              <w:rPr>
                <w:noProof/>
                <w:sz w:val="24"/>
                <w:szCs w:val="24"/>
              </w:rPr>
              <w:t xml:space="preserve">6445 </w:t>
            </w:r>
            <w:r w:rsidR="005F110B" w:rsidRPr="00C076E6">
              <w:rPr>
                <w:noProof/>
                <w:sz w:val="24"/>
                <w:szCs w:val="24"/>
              </w:rPr>
              <w:t>K študijný odbor</w:t>
            </w:r>
          </w:p>
          <w:p w:rsidR="005F110B" w:rsidRPr="00C076E6" w:rsidRDefault="005F110B" w:rsidP="00990E76">
            <w:pPr>
              <w:pStyle w:val="Normlnytextstmavmpozadm"/>
              <w:rPr>
                <w:noProof/>
                <w:sz w:val="24"/>
                <w:szCs w:val="24"/>
              </w:rPr>
            </w:pPr>
            <w:r w:rsidRPr="00C076E6">
              <w:rPr>
                <w:noProof/>
                <w:sz w:val="24"/>
                <w:szCs w:val="24"/>
              </w:rPr>
              <w:t>6445 H učebný odbor</w:t>
            </w:r>
          </w:p>
          <w:p w:rsidR="005F110B" w:rsidRPr="00C076E6" w:rsidRDefault="005F110B" w:rsidP="005F110B">
            <w:pPr>
              <w:pStyle w:val="Normlnytextstmavmpozadm"/>
              <w:rPr>
                <w:noProof/>
                <w:sz w:val="24"/>
                <w:szCs w:val="24"/>
              </w:rPr>
            </w:pPr>
            <w:r w:rsidRPr="00C076E6">
              <w:rPr>
                <w:noProof/>
                <w:sz w:val="24"/>
                <w:szCs w:val="24"/>
              </w:rPr>
              <w:t xml:space="preserve">v týchto odboroch je možné študovať </w:t>
            </w:r>
          </w:p>
          <w:p w:rsidR="005F110B" w:rsidRPr="00C076E6" w:rsidRDefault="005F110B" w:rsidP="005F110B">
            <w:pPr>
              <w:pStyle w:val="Normlnytextstmavmpozadm"/>
              <w:rPr>
                <w:noProof/>
                <w:sz w:val="24"/>
                <w:szCs w:val="24"/>
              </w:rPr>
            </w:pPr>
            <w:r w:rsidRPr="00C076E6">
              <w:rPr>
                <w:noProof/>
                <w:sz w:val="24"/>
                <w:szCs w:val="24"/>
              </w:rPr>
              <w:t>V duálnom vzdelávaní</w:t>
            </w:r>
          </w:p>
          <w:p w:rsidR="005F110B" w:rsidRPr="00C076E6" w:rsidRDefault="005F110B" w:rsidP="00990E76">
            <w:pPr>
              <w:pStyle w:val="Normlnytextstmavmpozadm"/>
              <w:rPr>
                <w:noProof/>
                <w:sz w:val="24"/>
                <w:szCs w:val="24"/>
              </w:rPr>
            </w:pPr>
          </w:p>
          <w:p w:rsidR="005F110B" w:rsidRPr="001813ED" w:rsidRDefault="005F110B" w:rsidP="00990E76">
            <w:pPr>
              <w:pStyle w:val="Normlnytextstmavmpozadm"/>
              <w:rPr>
                <w:noProof/>
              </w:rPr>
            </w:pPr>
            <w:r w:rsidRPr="00C076E6">
              <w:rPr>
                <w:noProof/>
                <w:sz w:val="24"/>
                <w:szCs w:val="24"/>
              </w:rPr>
              <w:t>6468</w:t>
            </w:r>
            <w:r w:rsidR="00C076E6">
              <w:rPr>
                <w:noProof/>
                <w:sz w:val="24"/>
                <w:szCs w:val="24"/>
              </w:rPr>
              <w:t xml:space="preserve"> F</w:t>
            </w:r>
            <w:r w:rsidRPr="00C076E6">
              <w:rPr>
                <w:noProof/>
                <w:sz w:val="24"/>
                <w:szCs w:val="24"/>
              </w:rPr>
              <w:t xml:space="preserve"> pomocník v kuchyni</w:t>
            </w:r>
          </w:p>
        </w:tc>
        <w:tc>
          <w:tcPr>
            <w:tcW w:w="373" w:type="dxa"/>
            <w:tcBorders>
              <w:bottom w:val="nil"/>
            </w:tcBorders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:rsidR="00CC0A8F" w:rsidRPr="001813ED" w:rsidRDefault="00152EDD" w:rsidP="005F0F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99EFDB" wp14:editId="11937902">
                  <wp:extent cx="885825" cy="540137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37" cy="54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A8F" w:rsidRPr="001813ED" w:rsidTr="004642F0">
        <w:trPr>
          <w:trHeight w:val="450"/>
          <w:jc w:val="center"/>
        </w:trPr>
        <w:tc>
          <w:tcPr>
            <w:tcW w:w="4534" w:type="dxa"/>
            <w:vMerge/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:rsidR="00CC0A8F" w:rsidRPr="001813ED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CC0A8F" w:rsidRPr="001813ED" w:rsidRDefault="00CC0A8F" w:rsidP="005F0F31">
            <w:pPr>
              <w:rPr>
                <w:noProof/>
                <w:sz w:val="21"/>
              </w:rPr>
            </w:pPr>
          </w:p>
        </w:tc>
      </w:tr>
      <w:tr w:rsidR="00CC0A8F" w:rsidRPr="001813ED" w:rsidTr="001C55B6">
        <w:trPr>
          <w:trHeight w:val="3312"/>
          <w:jc w:val="center"/>
        </w:trPr>
        <w:tc>
          <w:tcPr>
            <w:tcW w:w="4534" w:type="dxa"/>
            <w:vMerge/>
          </w:tcPr>
          <w:p w:rsidR="00CC0A8F" w:rsidRPr="001813ED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1813ED" w:rsidRDefault="00CC0A8F" w:rsidP="004642F0">
            <w:pPr>
              <w:pStyle w:val="Bezriadkovania"/>
              <w:rPr>
                <w:noProof/>
              </w:rPr>
            </w:pPr>
          </w:p>
        </w:tc>
        <w:tc>
          <w:tcPr>
            <w:tcW w:w="4590" w:type="dxa"/>
            <w:vMerge/>
            <w:tcBorders>
              <w:bottom w:val="nil"/>
            </w:tcBorders>
          </w:tcPr>
          <w:p w:rsidR="00CC0A8F" w:rsidRPr="001813ED" w:rsidRDefault="00CC0A8F" w:rsidP="005F0F31">
            <w:pPr>
              <w:rPr>
                <w:noProof/>
                <w:sz w:val="21"/>
              </w:rPr>
            </w:pPr>
          </w:p>
        </w:tc>
      </w:tr>
      <w:tr w:rsidR="004642F0" w:rsidRPr="001813ED" w:rsidTr="00C46111">
        <w:trPr>
          <w:trHeight w:val="2304"/>
          <w:jc w:val="center"/>
        </w:trPr>
        <w:tc>
          <w:tcPr>
            <w:tcW w:w="4534" w:type="dxa"/>
            <w:vMerge/>
          </w:tcPr>
          <w:p w:rsidR="004642F0" w:rsidRPr="001813ED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:rsidR="004642F0" w:rsidRPr="001813ED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:rsidR="007D43B3" w:rsidRPr="001813ED" w:rsidRDefault="00152EDD" w:rsidP="00F37523">
            <w:pPr>
              <w:pStyle w:val="Nzov"/>
              <w:rPr>
                <w:noProof/>
              </w:rPr>
            </w:pPr>
            <w:r w:rsidRPr="00991DE4">
              <w:rPr>
                <w:noProof/>
                <w:sz w:val="32"/>
                <w:szCs w:val="32"/>
              </w:rPr>
              <w:t>Stredná odborná škola obchodu a služieb Martin</w:t>
            </w:r>
            <w:r>
              <w:rPr>
                <w:noProof/>
                <w:sz w:val="32"/>
                <w:szCs w:val="32"/>
              </w:rPr>
              <w:t xml:space="preserve"> </w:t>
            </w:r>
            <w:r w:rsidRPr="005572C7">
              <w:rPr>
                <w:sz w:val="32"/>
                <w:szCs w:val="32"/>
              </w:rPr>
              <w:t>Stavbárska 11                             Martin</w:t>
            </w:r>
          </w:p>
        </w:tc>
      </w:tr>
    </w:tbl>
    <w:p w:rsidR="00CC0A8F" w:rsidRPr="001813ED" w:rsidRDefault="00CC0A8F" w:rsidP="00C46111">
      <w:pPr>
        <w:rPr>
          <w:noProof/>
        </w:rPr>
      </w:pPr>
      <w:r w:rsidRPr="001813ED">
        <w:rPr>
          <w:noProof/>
          <w:lang w:bidi="sk-SK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4848"/>
        <w:gridCol w:w="445"/>
        <w:gridCol w:w="4812"/>
        <w:gridCol w:w="385"/>
        <w:gridCol w:w="4908"/>
      </w:tblGrid>
      <w:tr w:rsidR="00346FFA" w:rsidRPr="001813ED" w:rsidTr="002D6FAC">
        <w:trPr>
          <w:trHeight w:val="3231"/>
          <w:jc w:val="center"/>
        </w:trPr>
        <w:tc>
          <w:tcPr>
            <w:tcW w:w="4534" w:type="dxa"/>
            <w:tcBorders>
              <w:bottom w:val="nil"/>
            </w:tcBorders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 w:val="restart"/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:rsidR="00152EDD" w:rsidRPr="001813ED" w:rsidRDefault="00152EDD" w:rsidP="00152EDD">
            <w:pPr>
              <w:pStyle w:val="Nadpis1"/>
              <w:rPr>
                <w:rStyle w:val="Nadpis1Char"/>
                <w:b/>
                <w:noProof/>
              </w:rPr>
            </w:pPr>
            <w:r>
              <w:rPr>
                <w:noProof/>
              </w:rPr>
              <w:t>Kontaktujte nás</w:t>
            </w:r>
          </w:p>
          <w:p w:rsidR="00152EDD" w:rsidRDefault="00152EDD" w:rsidP="00152EDD">
            <w:pPr>
              <w:rPr>
                <w:noProof/>
              </w:rPr>
            </w:pPr>
            <w:r>
              <w:rPr>
                <w:noProof/>
              </w:rPr>
              <w:t>Telefón: 043/4135311</w:t>
            </w:r>
          </w:p>
          <w:p w:rsidR="00B67824" w:rsidRDefault="00E96D58" w:rsidP="00152EDD">
            <w:pPr>
              <w:rPr>
                <w:noProof/>
              </w:rPr>
            </w:pPr>
            <w:hyperlink r:id="rId12" w:history="1">
              <w:r w:rsidR="00152EDD" w:rsidRPr="00D94FEC">
                <w:rPr>
                  <w:rStyle w:val="Hypertextovprepojenie"/>
                  <w:noProof/>
                </w:rPr>
                <w:t>fanciova@sosmt.sk</w:t>
              </w:r>
            </w:hyperlink>
          </w:p>
          <w:p w:rsidR="00152EDD" w:rsidRDefault="00E96D58" w:rsidP="00152EDD">
            <w:pPr>
              <w:rPr>
                <w:noProof/>
              </w:rPr>
            </w:pPr>
            <w:hyperlink r:id="rId13" w:history="1">
              <w:r w:rsidR="00152EDD" w:rsidRPr="00D94FEC">
                <w:rPr>
                  <w:rStyle w:val="Hypertextovprepojenie"/>
                  <w:noProof/>
                </w:rPr>
                <w:t>obuchova@sosmt.sk</w:t>
              </w:r>
            </w:hyperlink>
          </w:p>
          <w:p w:rsidR="00152EDD" w:rsidRPr="001813ED" w:rsidRDefault="00152EDD" w:rsidP="00152EDD">
            <w:pPr>
              <w:pStyle w:val="Nadpis1"/>
              <w:rPr>
                <w:rStyle w:val="Nadpis1Char"/>
                <w:b/>
                <w:noProof/>
              </w:rPr>
            </w:pPr>
            <w:r>
              <w:rPr>
                <w:noProof/>
              </w:rPr>
              <w:t>duálne vzdelávanie v odbore kuchár je realizované u partnerov:</w:t>
            </w:r>
          </w:p>
          <w:p w:rsidR="00346FFA" w:rsidRPr="00E07ABE" w:rsidRDefault="00152EDD" w:rsidP="00990E76">
            <w:pPr>
              <w:rPr>
                <w:noProof/>
                <w:sz w:val="24"/>
                <w:szCs w:val="24"/>
              </w:rPr>
            </w:pPr>
            <w:r w:rsidRP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Reštaurácia Pasáž</w:t>
            </w:r>
            <w:r w:rsidRPr="00E07ABE">
              <w:rPr>
                <w:rFonts w:cs="Arial"/>
                <w:color w:val="222222"/>
                <w:sz w:val="24"/>
                <w:szCs w:val="24"/>
              </w:rPr>
              <w:br/>
            </w:r>
            <w:r w:rsidRP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Hotel Bystrička</w:t>
            </w:r>
            <w:r w:rsidRPr="00E07ABE">
              <w:rPr>
                <w:rFonts w:cs="Arial"/>
                <w:color w:val="222222"/>
                <w:sz w:val="24"/>
                <w:szCs w:val="24"/>
              </w:rPr>
              <w:br/>
            </w:r>
            <w:r w:rsidRP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Česká Hospoda</w:t>
            </w:r>
            <w:r w:rsidRPr="00E07ABE">
              <w:rPr>
                <w:rFonts w:cs="Arial"/>
                <w:color w:val="222222"/>
                <w:sz w:val="24"/>
                <w:szCs w:val="24"/>
              </w:rPr>
              <w:br/>
            </w:r>
            <w:proofErr w:type="spellStart"/>
            <w:r w:rsidRP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Café</w:t>
            </w:r>
            <w:proofErr w:type="spellEnd"/>
            <w:r w:rsidRP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 Pasáž</w:t>
            </w:r>
            <w:r w:rsidRPr="00E07ABE">
              <w:rPr>
                <w:rFonts w:cs="Arial"/>
                <w:color w:val="222222"/>
                <w:sz w:val="24"/>
                <w:szCs w:val="24"/>
              </w:rPr>
              <w:br/>
            </w:r>
            <w:r w:rsidRP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Penzión </w:t>
            </w:r>
            <w:proofErr w:type="spellStart"/>
            <w:r w:rsidRP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Mart</w:t>
            </w:r>
            <w:r w:rsid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In</w:t>
            </w:r>
            <w:r w:rsidRP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n</w:t>
            </w:r>
            <w:proofErr w:type="spellEnd"/>
            <w:r w:rsidRPr="00E07ABE">
              <w:rPr>
                <w:rFonts w:cs="Arial"/>
                <w:color w:val="222222"/>
                <w:sz w:val="24"/>
                <w:szCs w:val="24"/>
              </w:rPr>
              <w:br/>
            </w:r>
            <w:r w:rsid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Yeti </w:t>
            </w:r>
            <w:r w:rsidRP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Valča</w:t>
            </w:r>
            <w:r w:rsidRPr="00E07ABE">
              <w:rPr>
                <w:rFonts w:cs="Arial"/>
                <w:color w:val="222222"/>
                <w:sz w:val="24"/>
                <w:szCs w:val="24"/>
              </w:rPr>
              <w:br/>
            </w:r>
            <w:r w:rsidRPr="00E07ABE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Hotel Turiec</w:t>
            </w:r>
          </w:p>
        </w:tc>
        <w:tc>
          <w:tcPr>
            <w:tcW w:w="360" w:type="dxa"/>
            <w:vMerge w:val="restart"/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vAlign w:val="center"/>
          </w:tcPr>
          <w:p w:rsidR="00346FFA" w:rsidRPr="00E07ABE" w:rsidRDefault="00385625" w:rsidP="00E07ABE">
            <w:pPr>
              <w:pStyle w:val="Citcia"/>
              <w:jc w:val="left"/>
              <w:rPr>
                <w:sz w:val="44"/>
                <w:szCs w:val="44"/>
              </w:rPr>
            </w:pPr>
            <w:r w:rsidRPr="00E07ABE">
              <w:rPr>
                <w:sz w:val="44"/>
                <w:szCs w:val="44"/>
              </w:rPr>
              <w:t>„</w:t>
            </w:r>
            <w:r w:rsidR="00152EDD" w:rsidRPr="00E07ABE">
              <w:rPr>
                <w:sz w:val="44"/>
                <w:szCs w:val="44"/>
              </w:rPr>
              <w:t>Najväčším vzdelaním na svete je sledovať majstra pri práci</w:t>
            </w:r>
            <w:r w:rsidRPr="00E07ABE">
              <w:rPr>
                <w:sz w:val="44"/>
                <w:szCs w:val="44"/>
              </w:rPr>
              <w:t>“</w:t>
            </w:r>
          </w:p>
          <w:p w:rsidR="00385625" w:rsidRPr="00385625" w:rsidRDefault="00385625" w:rsidP="00385625">
            <w:r>
              <w:rPr>
                <w:rFonts w:ascii="Georgia" w:hAnsi="Georgia"/>
                <w:color w:val="404040"/>
                <w:shd w:val="clear" w:color="auto" w:fill="FFFFFF"/>
              </w:rPr>
              <w:t xml:space="preserve">Michael </w:t>
            </w:r>
            <w:proofErr w:type="spellStart"/>
            <w:r>
              <w:rPr>
                <w:rFonts w:ascii="Georgia" w:hAnsi="Georgia"/>
                <w:color w:val="404040"/>
                <w:shd w:val="clear" w:color="auto" w:fill="FFFFFF"/>
              </w:rPr>
              <w:t>Jackson</w:t>
            </w:r>
            <w:proofErr w:type="spellEnd"/>
          </w:p>
        </w:tc>
      </w:tr>
      <w:tr w:rsidR="00346FFA" w:rsidRPr="001813ED" w:rsidTr="002D6FAC">
        <w:trPr>
          <w:trHeight w:val="322"/>
          <w:jc w:val="center"/>
        </w:trPr>
        <w:tc>
          <w:tcPr>
            <w:tcW w:w="4534" w:type="dxa"/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:rsidR="00346FFA" w:rsidRPr="001813ED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:rsidR="00346FFA" w:rsidRPr="001813ED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:rsidR="00346FFA" w:rsidRPr="001813ED" w:rsidRDefault="00346FFA" w:rsidP="00346FFA">
            <w:pPr>
              <w:pStyle w:val="Bezriadkovania"/>
              <w:rPr>
                <w:noProof/>
              </w:rPr>
            </w:pPr>
          </w:p>
        </w:tc>
      </w:tr>
      <w:tr w:rsidR="004642F0" w:rsidRPr="001813ED" w:rsidTr="009F1D62">
        <w:trPr>
          <w:trHeight w:val="1871"/>
          <w:jc w:val="center"/>
        </w:trPr>
        <w:tc>
          <w:tcPr>
            <w:tcW w:w="4534" w:type="dxa"/>
            <w:vMerge w:val="restart"/>
          </w:tcPr>
          <w:p w:rsidR="00B67824" w:rsidRPr="001813ED" w:rsidRDefault="00152EDD" w:rsidP="00F37523">
            <w:pPr>
              <w:pStyle w:val="Nadpis1"/>
              <w:rPr>
                <w:rStyle w:val="Nadpis1Char"/>
                <w:b/>
                <w:noProof/>
              </w:rPr>
            </w:pPr>
            <w:r>
              <w:rPr>
                <w:noProof/>
              </w:rPr>
              <w:t>Pracoviská praktického vyučovania</w:t>
            </w:r>
          </w:p>
          <w:p w:rsidR="00152EDD" w:rsidRDefault="00152EDD" w:rsidP="00152EDD">
            <w:pPr>
              <w:numPr>
                <w:ilvl w:val="0"/>
                <w:numId w:val="9"/>
              </w:numPr>
              <w:rPr>
                <w:noProof/>
              </w:rPr>
            </w:pPr>
            <w:r w:rsidRPr="003C3B93">
              <w:rPr>
                <w:noProof/>
              </w:rPr>
              <w:t>Stravovacie zariadenie ŠJč.1</w:t>
            </w:r>
          </w:p>
          <w:p w:rsidR="00152EDD" w:rsidRDefault="00152EDD" w:rsidP="00152EDD">
            <w:pPr>
              <w:numPr>
                <w:ilvl w:val="0"/>
                <w:numId w:val="9"/>
              </w:numPr>
              <w:rPr>
                <w:noProof/>
              </w:rPr>
            </w:pPr>
            <w:r>
              <w:rPr>
                <w:noProof/>
              </w:rPr>
              <w:t>Školská jedáleň</w:t>
            </w:r>
          </w:p>
          <w:p w:rsidR="00152EDD" w:rsidRDefault="00152EDD" w:rsidP="00152EDD">
            <w:pPr>
              <w:numPr>
                <w:ilvl w:val="0"/>
                <w:numId w:val="9"/>
              </w:numPr>
              <w:rPr>
                <w:noProof/>
              </w:rPr>
            </w:pPr>
            <w:r>
              <w:rPr>
                <w:noProof/>
              </w:rPr>
              <w:t>Hotel Turiec</w:t>
            </w:r>
          </w:p>
          <w:p w:rsidR="00E07ABE" w:rsidRDefault="00C076E6" w:rsidP="00152EDD">
            <w:pPr>
              <w:numPr>
                <w:ilvl w:val="0"/>
                <w:numId w:val="9"/>
              </w:numPr>
              <w:rPr>
                <w:noProof/>
              </w:rPr>
            </w:pPr>
            <w:r>
              <w:rPr>
                <w:noProof/>
              </w:rPr>
              <w:t xml:space="preserve">Študenstská jedáleň </w:t>
            </w:r>
            <w:r w:rsidR="00152EDD">
              <w:rPr>
                <w:noProof/>
              </w:rPr>
              <w:t>Lekárska fakulta</w:t>
            </w:r>
            <w:r w:rsidR="00152EDD" w:rsidRPr="003C3B93">
              <w:rPr>
                <w:noProof/>
              </w:rPr>
              <w:t xml:space="preserve"> </w:t>
            </w:r>
          </w:p>
          <w:p w:rsidR="00152EDD" w:rsidRDefault="00E07ABE" w:rsidP="00152EDD">
            <w:pPr>
              <w:numPr>
                <w:ilvl w:val="0"/>
                <w:numId w:val="9"/>
              </w:numPr>
              <w:rPr>
                <w:noProof/>
              </w:rPr>
            </w:pPr>
            <w:r>
              <w:rPr>
                <w:noProof/>
              </w:rPr>
              <w:t>Bistro Nhabe</w:t>
            </w:r>
            <w:r w:rsidR="00152EDD" w:rsidRPr="003C3B93">
              <w:rPr>
                <w:noProof/>
              </w:rPr>
              <w:t xml:space="preserve"> </w:t>
            </w:r>
          </w:p>
          <w:p w:rsidR="00385625" w:rsidRDefault="00385625" w:rsidP="00990E76">
            <w:pPr>
              <w:rPr>
                <w:noProof/>
              </w:rPr>
            </w:pPr>
          </w:p>
          <w:p w:rsidR="00385625" w:rsidRPr="00385625" w:rsidRDefault="00385625" w:rsidP="00385625">
            <w:pPr>
              <w:spacing w:after="200" w:line="20" w:lineRule="atLeast"/>
              <w:ind w:left="720"/>
              <w:rPr>
                <w:color w:val="939F27" w:themeColor="accent3" w:themeShade="BF"/>
                <w:sz w:val="28"/>
                <w:szCs w:val="28"/>
              </w:rPr>
            </w:pPr>
            <w:r w:rsidRPr="00385625">
              <w:rPr>
                <w:color w:val="939F27" w:themeColor="accent3" w:themeShade="BF"/>
                <w:sz w:val="28"/>
                <w:szCs w:val="28"/>
              </w:rPr>
              <w:t>Po ukončení štúdia žiaci získajú výučný list a môžu pokračovať v nadstavbovom štúdiu.</w:t>
            </w:r>
          </w:p>
          <w:p w:rsidR="00385625" w:rsidRPr="001813ED" w:rsidRDefault="00385625" w:rsidP="00990E76">
            <w:pPr>
              <w:rPr>
                <w:noProof/>
              </w:rPr>
            </w:pPr>
          </w:p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4642F0" w:rsidRPr="001813ED" w:rsidRDefault="004642F0" w:rsidP="00B67824">
            <w:pPr>
              <w:pStyle w:val="Bezriadkovania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:rsidR="004642F0" w:rsidRPr="001813ED" w:rsidRDefault="004642F0" w:rsidP="00B67824">
            <w:pPr>
              <w:pStyle w:val="Bezriadkovania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:rsidR="004642F0" w:rsidRPr="001813ED" w:rsidRDefault="004642F0" w:rsidP="00B67824">
            <w:pPr>
              <w:pStyle w:val="Bezriadkovania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:rsidR="00385625" w:rsidRPr="0002114E" w:rsidRDefault="00385625" w:rsidP="00385625">
            <w:pPr>
              <w:rPr>
                <w:b/>
                <w:color w:val="3E762A" w:themeColor="accent1" w:themeShade="BF"/>
                <w:sz w:val="32"/>
                <w:szCs w:val="32"/>
              </w:rPr>
            </w:pPr>
            <w:r w:rsidRPr="0002114E">
              <w:rPr>
                <w:b/>
                <w:color w:val="3E762A" w:themeColor="accent1" w:themeShade="BF"/>
                <w:sz w:val="32"/>
                <w:szCs w:val="32"/>
              </w:rPr>
              <w:t>Systém duálneho vzdelávania nám prináša</w:t>
            </w:r>
          </w:p>
          <w:p w:rsidR="004642F0" w:rsidRDefault="00385625" w:rsidP="00385625">
            <w:pPr>
              <w:rPr>
                <w:noProof/>
              </w:rPr>
            </w:pPr>
            <w:r>
              <w:rPr>
                <w:noProof/>
              </w:rPr>
              <w:t>Pracovať v kolektíve skúsených odborníkov</w:t>
            </w:r>
          </w:p>
          <w:p w:rsidR="00385625" w:rsidRDefault="00385625" w:rsidP="00385625">
            <w:pPr>
              <w:rPr>
                <w:noProof/>
              </w:rPr>
            </w:pPr>
            <w:r>
              <w:rPr>
                <w:noProof/>
              </w:rPr>
              <w:t>Poznávať prostredie mojej budúcej práce</w:t>
            </w:r>
          </w:p>
          <w:p w:rsidR="00385625" w:rsidRDefault="00385625" w:rsidP="00385625">
            <w:pPr>
              <w:rPr>
                <w:noProof/>
              </w:rPr>
            </w:pPr>
            <w:r>
              <w:rPr>
                <w:noProof/>
              </w:rPr>
              <w:t>Finančné zabe</w:t>
            </w:r>
            <w:r w:rsidR="00C076E6">
              <w:rPr>
                <w:noProof/>
              </w:rPr>
              <w:t>z</w:t>
            </w:r>
            <w:r>
              <w:rPr>
                <w:noProof/>
              </w:rPr>
              <w:t>pečenie počas štúdia</w:t>
            </w:r>
          </w:p>
          <w:p w:rsidR="00385625" w:rsidRPr="001813ED" w:rsidRDefault="00385625" w:rsidP="00385625">
            <w:pPr>
              <w:rPr>
                <w:noProof/>
              </w:rPr>
            </w:pPr>
          </w:p>
          <w:p w:rsidR="00385625" w:rsidRPr="00673500" w:rsidRDefault="00385625" w:rsidP="00385625">
            <w:pPr>
              <w:pStyle w:val="Nadpis1"/>
              <w:rPr>
                <w:rStyle w:val="Nadpis1Char"/>
                <w:b/>
                <w:noProof/>
                <w:szCs w:val="28"/>
              </w:rPr>
            </w:pPr>
            <w:r w:rsidRPr="00673500">
              <w:rPr>
                <w:noProof/>
                <w:szCs w:val="28"/>
              </w:rPr>
              <w:t xml:space="preserve">Prečo chcem byť </w:t>
            </w:r>
            <w:r>
              <w:rPr>
                <w:noProof/>
                <w:szCs w:val="28"/>
              </w:rPr>
              <w:t>kuchár/ka</w:t>
            </w:r>
            <w:r w:rsidRPr="00673500">
              <w:rPr>
                <w:noProof/>
                <w:szCs w:val="28"/>
              </w:rPr>
              <w:t>?</w:t>
            </w:r>
          </w:p>
          <w:p w:rsidR="00B67824" w:rsidRDefault="00385625" w:rsidP="00990E76">
            <w:pPr>
              <w:rPr>
                <w:noProof/>
              </w:rPr>
            </w:pPr>
            <w:r>
              <w:rPr>
                <w:noProof/>
              </w:rPr>
              <w:t xml:space="preserve">Účasť na </w:t>
            </w:r>
            <w:r w:rsidR="00C076E6">
              <w:rPr>
                <w:noProof/>
              </w:rPr>
              <w:t>odb</w:t>
            </w:r>
            <w:r>
              <w:rPr>
                <w:noProof/>
              </w:rPr>
              <w:t>orných kurzoch a exkurziách</w:t>
            </w:r>
          </w:p>
          <w:p w:rsidR="00385625" w:rsidRDefault="00385625" w:rsidP="00990E76">
            <w:pPr>
              <w:rPr>
                <w:noProof/>
              </w:rPr>
            </w:pPr>
            <w:r>
              <w:rPr>
                <w:noProof/>
              </w:rPr>
              <w:t>Práca v kuchyni so špičkovými šéfkuchármi</w:t>
            </w:r>
          </w:p>
          <w:p w:rsidR="00385625" w:rsidRDefault="00385625" w:rsidP="00990E76">
            <w:pPr>
              <w:rPr>
                <w:noProof/>
              </w:rPr>
            </w:pPr>
            <w:r>
              <w:rPr>
                <w:noProof/>
              </w:rPr>
              <w:t>Možnosť cestovať a odborne sa vzdelávať ERASMUS+</w:t>
            </w:r>
          </w:p>
          <w:p w:rsidR="00385625" w:rsidRDefault="00385625" w:rsidP="00990E76">
            <w:pPr>
              <w:rPr>
                <w:noProof/>
              </w:rPr>
            </w:pPr>
            <w:r>
              <w:rPr>
                <w:noProof/>
              </w:rPr>
              <w:t xml:space="preserve">Po ukončení štúdia možnosť zamestnať sa </w:t>
            </w:r>
          </w:p>
          <w:p w:rsidR="00385625" w:rsidRPr="001813ED" w:rsidRDefault="00385625" w:rsidP="00990E76">
            <w:pPr>
              <w:rPr>
                <w:noProof/>
              </w:rPr>
            </w:pPr>
          </w:p>
        </w:tc>
      </w:tr>
      <w:tr w:rsidR="004642F0" w:rsidRPr="001813ED" w:rsidTr="002D6FAC">
        <w:trPr>
          <w:trHeight w:val="172"/>
          <w:jc w:val="center"/>
        </w:trPr>
        <w:tc>
          <w:tcPr>
            <w:tcW w:w="4534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:rsidR="004642F0" w:rsidRPr="001813ED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4642F0" w:rsidRPr="001813ED" w:rsidRDefault="004642F0" w:rsidP="004642F0">
            <w:pPr>
              <w:rPr>
                <w:noProof/>
                <w:sz w:val="21"/>
              </w:rPr>
            </w:pPr>
          </w:p>
        </w:tc>
      </w:tr>
      <w:tr w:rsidR="004642F0" w:rsidRPr="001813ED" w:rsidTr="004642F0">
        <w:trPr>
          <w:trHeight w:val="4032"/>
          <w:jc w:val="center"/>
        </w:trPr>
        <w:tc>
          <w:tcPr>
            <w:tcW w:w="4534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:rsidR="004642F0" w:rsidRPr="001813ED" w:rsidRDefault="004642F0" w:rsidP="00C46111">
            <w:pPr>
              <w:rPr>
                <w:noProof/>
              </w:rPr>
            </w:pPr>
            <w:bookmarkStart w:id="1" w:name="_GoBack"/>
            <w:bookmarkEnd w:id="1"/>
          </w:p>
        </w:tc>
        <w:tc>
          <w:tcPr>
            <w:tcW w:w="360" w:type="dxa"/>
            <w:vMerge/>
          </w:tcPr>
          <w:p w:rsidR="004642F0" w:rsidRPr="001813ED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4642F0" w:rsidRPr="001813ED" w:rsidRDefault="004642F0" w:rsidP="004642F0">
            <w:pPr>
              <w:rPr>
                <w:noProof/>
                <w:sz w:val="21"/>
              </w:rPr>
            </w:pPr>
          </w:p>
        </w:tc>
      </w:tr>
    </w:tbl>
    <w:p w:rsidR="00B67824" w:rsidRPr="001813ED" w:rsidRDefault="00B67824" w:rsidP="00C46111">
      <w:pPr>
        <w:rPr>
          <w:noProof/>
        </w:rPr>
      </w:pPr>
    </w:p>
    <w:sectPr w:rsidR="00B67824" w:rsidRPr="001813ED" w:rsidSect="009A107E">
      <w:headerReference w:type="default" r:id="rId14"/>
      <w:headerReference w:type="first" r:id="rId15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6D58" w:rsidRDefault="00E96D58" w:rsidP="00D210FA">
      <w:pPr>
        <w:spacing w:after="0"/>
      </w:pPr>
      <w:r>
        <w:separator/>
      </w:r>
    </w:p>
  </w:endnote>
  <w:endnote w:type="continuationSeparator" w:id="0">
    <w:p w:rsidR="00E96D58" w:rsidRDefault="00E96D58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6D58" w:rsidRDefault="00E96D58" w:rsidP="00D210FA">
      <w:pPr>
        <w:spacing w:after="0"/>
      </w:pPr>
      <w:r>
        <w:separator/>
      </w:r>
    </w:p>
  </w:footnote>
  <w:footnote w:type="continuationSeparator" w:id="0">
    <w:p w:rsidR="00E96D58" w:rsidRDefault="00E96D58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0A8F" w:rsidRDefault="00346FFA">
    <w:pPr>
      <w:pStyle w:val="Hlavika"/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9582912" cy="6871633"/>
              <wp:effectExtent l="0" t="0" r="1905" b="100965"/>
              <wp:wrapNone/>
              <wp:docPr id="63" name="Skupina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6871633"/>
                        <a:chOff x="0" y="0"/>
                        <a:chExt cx="9584575" cy="7666302"/>
                      </a:xfrm>
                    </wpg:grpSpPr>
                    <wps:wsp>
                      <wps:cNvPr id="45" name="Obdĺžnik 45" descr="Vnútorný obrázok vľavo hore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Skupina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Obdĺžnik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bdĺžnik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bdĺžnik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Skupina 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Obdĺžnik 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bdĺžnik 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Obdĺžnik 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Skupina 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Obdĺžnik 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bdĺžnik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bdĺžnik 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Obdĺžnik 46" descr="Stredný obrázok vnútri"/>
                      <wps:cNvSpPr>
                        <a:spLocks noChangeAspect="1"/>
                      </wps:cNvSpPr>
                      <wps:spPr>
                        <a:xfrm rot="5400000">
                          <a:off x="3605286" y="4842066"/>
                          <a:ext cx="3277550" cy="2370921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7FAB1" id="Skupina 63" o:spid="_x0000_s1026" style="position:absolute;margin-left:0;margin-top:0;width:754.55pt;height:541.05pt;z-index:-251646976;mso-width-percent:953;mso-position-horizontal:center;mso-position-horizontal-relative:margin;mso-position-vertical:top;mso-position-vertical-relative:margin;mso-width-percent:953" coordsize="95845,76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">
              <v:rect id="Obdĺžnik 45" o:spid="_x0000_s1027" alt="Vnútorný obrázok vľavo hore" style="position:absolute;width:31089;height:2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" stroked="f" strokeweight="1pt">
                <v:fill r:id="rId3" o:title="Vnútorný obrázok vľavo hore" recolor="t" rotate="t" type="frame"/>
                <o:lock v:ext="edit" aspectratio="t"/>
                <v:textbox>
                  <w:txbxContent>
                    <w:p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Skupina 1" o:spid="_x0000_s1028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Obdĺžnik 48" o:spid="_x0000_s1029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8ab833 [3205]" stroked="f" strokeweight="1pt"/>
                <v:rect id="Obdĺžnik 49" o:spid="_x0000_s1030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029676 [3207]" stroked="f" strokeweight="1pt"/>
                <v:rect id="Obdĺžnik 50" o:spid="_x0000_s1031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455f51 [3215]" stroked="f" strokeweight="1pt"/>
              </v:group>
              <v:group id="Skupina 55" o:spid="_x0000_s1032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Obdĺžnik 56" o:spid="_x0000_s1033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8ab833 [3205]" stroked="f" strokeweight="1pt"/>
                <v:rect id="Obdĺžnik 57" o:spid="_x0000_s1034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029676 [3207]" stroked="f" strokeweight="1pt"/>
                <v:rect id="Obdĺžnik 59" o:spid="_x0000_s1035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455f51 [3215]" stroked="f" strokeweight="1pt"/>
              </v:group>
              <v:group id="Skupina 1" o:spid="_x0000_s1036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    <v:rect id="Obdĺžnik 52" o:spid="_x0000_s1037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8ab833 [3205]" stroked="f" strokeweight="1pt"/>
                <v:rect id="Obdĺžnik 53" o:spid="_x0000_s1038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029676 [3207]" stroked="f" strokeweight="1pt"/>
                <v:rect id="Obdĺžnik 54" o:spid="_x0000_s1039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455f51 [3215]" stroked="f" strokeweight="1pt"/>
              </v:group>
              <v:rect id="Obdĺžnik 46" o:spid="_x0000_s1040" alt="Stredný obrázok vnútri" style="position:absolute;left:36053;top:48420;width:32776;height:2370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" stroked="f" strokeweight="1pt">
                <v:fill r:id="rId4" o:title="Stredný obrázok vnútri" recolor="t" rotate="t" type="frame"/>
                <o:lock v:ext="edit" aspectratio="t"/>
              </v:rect>
              <w10:wrap anchorx="margin" anchory="margin"/>
            </v:group>
          </w:pict>
        </mc:Fallback>
      </mc:AlternateContent>
    </w:r>
    <w:r>
      <w:rPr>
        <w:lang w:bidi="sk-SK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0FA" w:rsidRDefault="004642F0">
    <w:pPr>
      <w:pStyle w:val="Hlavika"/>
    </w:pPr>
    <w:r>
      <w:rPr>
        <w:noProof/>
        <w:lang w:bidi="sk-SK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95752" cy="7319350"/>
              <wp:effectExtent l="0" t="0" r="1270" b="0"/>
              <wp:wrapNone/>
              <wp:docPr id="65" name="Skupina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95752" cy="7319350"/>
                        <a:chOff x="0" y="0"/>
                        <a:chExt cx="9695752" cy="7319350"/>
                      </a:xfrm>
                    </wpg:grpSpPr>
                    <wps:wsp>
                      <wps:cNvPr id="18" name="Obdĺžnik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Skupina 26" descr="Prvky návrhu" title="Predný návrh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220137" cy="5275330"/>
                          <a:chOff x="-1" y="0"/>
                          <a:chExt cx="3351204" cy="5493036"/>
                        </a:xfrm>
                      </wpg:grpSpPr>
                      <wps:wsp>
                        <wps:cNvPr id="27" name="Obdĺžnik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bdĺžnik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bdĺžnik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bdĺžnik 30" descr="Dieťa s kriedou " title="Predný obrázok"/>
                        <wps:cNvSpPr/>
                        <wps:spPr>
                          <a:xfrm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bdĺžnik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bdĺžnik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bdĺžnik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bdĺžnik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bdĺžnik 35"/>
                        <wps:cNvSpPr/>
                        <wps:spPr>
                          <a:xfrm rot="10800000">
                            <a:off x="2096443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bdĺžnik 36" descr="Dieťa vymaľuje" title="Predný obrázok"/>
                        <wps:cNvSpPr/>
                        <wps:spPr>
                          <a:xfrm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Obdĺžnik 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Skupina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Obdĺžnik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bdĺžnik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bdĺžnik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Skupina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Obdĺžnik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bdĺžnik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bdĺžnik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Obdĺžnik 37" descr="Dieťa s rukami od farby " title="Dieťa s rukami od farby"/>
                      <wps:cNvSpPr>
                        <a:spLocks noChangeAspect="1"/>
                      </wps:cNvSpPr>
                      <wps:spPr>
                        <a:xfrm>
                          <a:off x="3241918" y="3434894"/>
                          <a:ext cx="3091826" cy="2880182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3" id="Skupina 65" o:spid="_x0000_s1041" style="position:absolute;margin-left:0;margin-top:0;width:763.45pt;height:576.35pt;z-index:-251644928;mso-height-percent:941;mso-position-horizontal:center;mso-position-horizontal-relative:page;mso-position-vertical:center;mso-position-vertical-relative:page;mso-height-percent:941" coordsize="96957,73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xtAAAAAFJnaHRsb25nAAASp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Q4QklNBAwAAAAAGygAAAABAAAAoAAA&#10;AGsAAAHgAADIoAAAGwwAGAAB/9j/7QAMQWRvYmVfQ00AAf/uAA5BZG9iZQBkgAAAAAH/2wCEAAwI&#10;CAgJCAwJCQwRCwoLERUPDAwPFRgTExUTExgRDAwMDAwMEQwMDAwMDAwMDAwMDAwMDAwMDAwMDAwM&#10;DAwMDAwBDQsLDQ4NEA4OEBQODg4UFA4ODg4UEQwMDAwMEREMDAwMDAwRDAwMDAwMDAwMDAwMDAwM&#10;DAwMDAwMDAwMDAwMDP/AABEIAG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">
              <v:rect id="Obdĺžnik 18" o:spid="_x0000_s1042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8ab833 [3205]" stroked="f" strokeweight="1pt"/>
              <v:group id="Skupina 26" o:spid="_x0000_s1043" alt="Prvky návrhu" style="position:absolute;left:64756;width:32201;height:52753" coordorigin="" coordsize="33512,5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Obdĺžnik 27" o:spid="_x0000_s1044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55f51 [3215]" stroked="f" strokeweight="1pt"/>
                <v:rect id="Obdĺžnik 28" o:spid="_x0000_s1045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55f51 [3215]" stroked="f" strokeweight="1pt"/>
                <v:rect id="Obdĺžnik 29" o:spid="_x0000_s1046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8ab833 [3205]" stroked="f" strokeweight="1pt"/>
                <v:rect id="Obdĺžnik 30" o:spid="_x0000_s1047" alt="Dieťa s kriedou " style="position:absolute;top:10309;width:23971;height:22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" stroked="f" strokeweight="1pt">
                  <v:fill r:id="rId4" o:title="Dieťa s kriedou " recolor="t" rotate="t" type="frame"/>
                </v:rect>
                <v:rect id="Obdĺžnik 31" o:spid="_x0000_s1048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029676 [3207]" stroked="f" strokeweight="1pt">
                  <v:fill opacity="46517f"/>
                </v:rect>
                <v:rect id="Obdĺžnik 32" o:spid="_x0000_s1049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Obdĺžnik 33" o:spid="_x0000_s1050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Obdĺžnik 34" o:spid="_x0000_s1051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Obdĺžnik 35" o:spid="_x0000_s1052" style="position:absolute;left:20964;top:21793;width:12548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8ab833 [3205]" stroked="f" strokeweight="1pt"/>
                <v:rect id="Obdĺžnik 36" o:spid="_x0000_s1053" alt="Dieťa vymaľuje" style="position:absolute;left:7619;top:35506;width:19400;height:19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" stroked="f" strokeweight="1pt">
                  <v:fill r:id="rId5" o:title="Dieťa vymaľuje" recolor="t" rotate="t" type="frame"/>
                </v:rect>
              </v:group>
              <v:rect id="Obdĺžnik 17" o:spid="_x0000_s1054" style="position:absolute;left:64766;top:53700;width:31088;height:19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55f51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Skupina 1" o:spid="_x0000_s1055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Obdĺžnik 23" o:spid="_x0000_s1056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8ab833 [3205]" stroked="f" strokeweight="1pt"/>
                <v:rect id="Obdĺžnik 24" o:spid="_x0000_s1057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029676 [3207]" stroked="f" strokeweight="1pt"/>
                <v:rect id="Obdĺžnik 25" o:spid="_x0000_s1058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55f51 [3215]" stroked="f" strokeweight="1pt"/>
              </v:group>
              <v:group id="Skupina 1" o:spid="_x0000_s1059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Obdĺžnik 40" o:spid="_x0000_s1060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8ab833 [3205]" stroked="f" strokeweight="1pt"/>
                <v:rect id="Obdĺžnik 41" o:spid="_x0000_s1061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029676 [3207]" stroked="f" strokeweight="1pt"/>
                <v:rect id="Obdĺžnik 42" o:spid="_x0000_s1062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55f51 [3215]" stroked="f" strokeweight="1pt"/>
              </v:group>
              <v:rect id="Obdĺžnik 37" o:spid="_x0000_s1063" alt="Dieťa s rukami od farby " style="position:absolute;left:32419;top:34348;width:30918;height:28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" stroked="f" strokeweight="1pt">
                <v:fill r:id="rId6" o:title="Dieťa s rukami od farby " recolor="t" rotate="t" type="frame"/>
                <o:lock v:ext="edit" aspectratio="t"/>
                <v:textbox>
                  <w:txbxContent>
                    <w:p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55F51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62310"/>
    <w:multiLevelType w:val="hybridMultilevel"/>
    <w:tmpl w:val="CA386162"/>
    <w:lvl w:ilvl="0" w:tplc="4080E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902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7EC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A7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680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2C2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88A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8EAD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A22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7D8745A"/>
    <w:multiLevelType w:val="hybridMultilevel"/>
    <w:tmpl w:val="F5F2EAAC"/>
    <w:lvl w:ilvl="0" w:tplc="5FBE58A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866F2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CC243D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36636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0AC5A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2874B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08252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BA18C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200EB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55F51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B2996"/>
    <w:multiLevelType w:val="hybridMultilevel"/>
    <w:tmpl w:val="55D4090A"/>
    <w:lvl w:ilvl="0" w:tplc="28F0EC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6072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5C5D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FCDB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3099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8435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C0E4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820A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6290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83F"/>
    <w:rsid w:val="00002366"/>
    <w:rsid w:val="00023293"/>
    <w:rsid w:val="00061977"/>
    <w:rsid w:val="0008782A"/>
    <w:rsid w:val="000A065A"/>
    <w:rsid w:val="000A39C5"/>
    <w:rsid w:val="00106FC5"/>
    <w:rsid w:val="00120DEC"/>
    <w:rsid w:val="00152EDD"/>
    <w:rsid w:val="001813ED"/>
    <w:rsid w:val="001C55B6"/>
    <w:rsid w:val="001D6CC4"/>
    <w:rsid w:val="00206405"/>
    <w:rsid w:val="00253267"/>
    <w:rsid w:val="00273608"/>
    <w:rsid w:val="002823CD"/>
    <w:rsid w:val="00287787"/>
    <w:rsid w:val="00291685"/>
    <w:rsid w:val="002B0A3D"/>
    <w:rsid w:val="002D6FAC"/>
    <w:rsid w:val="003007A7"/>
    <w:rsid w:val="003257E1"/>
    <w:rsid w:val="00325DEC"/>
    <w:rsid w:val="00346FFA"/>
    <w:rsid w:val="00354C10"/>
    <w:rsid w:val="00385625"/>
    <w:rsid w:val="003A3069"/>
    <w:rsid w:val="003C20B5"/>
    <w:rsid w:val="003E545F"/>
    <w:rsid w:val="003F03D2"/>
    <w:rsid w:val="003F1E1A"/>
    <w:rsid w:val="004045E5"/>
    <w:rsid w:val="00421496"/>
    <w:rsid w:val="00422C27"/>
    <w:rsid w:val="0044367C"/>
    <w:rsid w:val="004642F0"/>
    <w:rsid w:val="00500564"/>
    <w:rsid w:val="0051102B"/>
    <w:rsid w:val="005838BC"/>
    <w:rsid w:val="005B57E1"/>
    <w:rsid w:val="005E61E0"/>
    <w:rsid w:val="005F0F31"/>
    <w:rsid w:val="005F110B"/>
    <w:rsid w:val="006024ED"/>
    <w:rsid w:val="0061793F"/>
    <w:rsid w:val="0062123A"/>
    <w:rsid w:val="006605F8"/>
    <w:rsid w:val="006676A1"/>
    <w:rsid w:val="006833BD"/>
    <w:rsid w:val="0069383F"/>
    <w:rsid w:val="006E2D42"/>
    <w:rsid w:val="00720FEE"/>
    <w:rsid w:val="00764B6F"/>
    <w:rsid w:val="007C7319"/>
    <w:rsid w:val="007D43B3"/>
    <w:rsid w:val="007F20B4"/>
    <w:rsid w:val="007F525E"/>
    <w:rsid w:val="0082695D"/>
    <w:rsid w:val="0083044C"/>
    <w:rsid w:val="0085182D"/>
    <w:rsid w:val="008634A2"/>
    <w:rsid w:val="008709F5"/>
    <w:rsid w:val="00877A91"/>
    <w:rsid w:val="00884E86"/>
    <w:rsid w:val="008927FF"/>
    <w:rsid w:val="008E3921"/>
    <w:rsid w:val="0090027B"/>
    <w:rsid w:val="00905238"/>
    <w:rsid w:val="0094702A"/>
    <w:rsid w:val="00967DAB"/>
    <w:rsid w:val="00990E76"/>
    <w:rsid w:val="00991A53"/>
    <w:rsid w:val="00996F4E"/>
    <w:rsid w:val="009A107E"/>
    <w:rsid w:val="009F1D62"/>
    <w:rsid w:val="009F71FE"/>
    <w:rsid w:val="00A31F33"/>
    <w:rsid w:val="00A538EC"/>
    <w:rsid w:val="00A70A62"/>
    <w:rsid w:val="00A71DA8"/>
    <w:rsid w:val="00AB1210"/>
    <w:rsid w:val="00AB770D"/>
    <w:rsid w:val="00AF2088"/>
    <w:rsid w:val="00AF5FB0"/>
    <w:rsid w:val="00B0080A"/>
    <w:rsid w:val="00B0538C"/>
    <w:rsid w:val="00B23367"/>
    <w:rsid w:val="00B37AB8"/>
    <w:rsid w:val="00B418DE"/>
    <w:rsid w:val="00B47FE7"/>
    <w:rsid w:val="00B67824"/>
    <w:rsid w:val="00BE15BA"/>
    <w:rsid w:val="00C076E6"/>
    <w:rsid w:val="00C20ED0"/>
    <w:rsid w:val="00C46111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7B48"/>
    <w:rsid w:val="00D91203"/>
    <w:rsid w:val="00D94FD1"/>
    <w:rsid w:val="00E07ABE"/>
    <w:rsid w:val="00E41692"/>
    <w:rsid w:val="00E55D74"/>
    <w:rsid w:val="00E81234"/>
    <w:rsid w:val="00E9037E"/>
    <w:rsid w:val="00E96D58"/>
    <w:rsid w:val="00EA120D"/>
    <w:rsid w:val="00EA49C3"/>
    <w:rsid w:val="00EB5E14"/>
    <w:rsid w:val="00EE19D9"/>
    <w:rsid w:val="00EF26FC"/>
    <w:rsid w:val="00F37523"/>
    <w:rsid w:val="00F43EC2"/>
    <w:rsid w:val="00F50168"/>
    <w:rsid w:val="00F50D34"/>
    <w:rsid w:val="00F61360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0AAA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C46111"/>
  </w:style>
  <w:style w:type="paragraph" w:styleId="Nadpis1">
    <w:name w:val="heading 1"/>
    <w:basedOn w:val="Normlny"/>
    <w:next w:val="Normlny"/>
    <w:link w:val="Nadpis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55F51" w:themeColor="text2"/>
      <w:spacing w:val="10"/>
      <w:sz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Nadpis4">
    <w:name w:val="heading 4"/>
    <w:next w:val="Normlny"/>
    <w:link w:val="Nadpis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8AB833" w:themeColor="accent2"/>
      <w:spacing w:val="10"/>
      <w:sz w:val="28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Predvolenpsmoodseku"/>
    <w:link w:val="Nadpis4"/>
    <w:semiHidden/>
    <w:rsid w:val="00A70A62"/>
    <w:rPr>
      <w:rFonts w:eastAsia="Times New Roman" w:cs="Arial"/>
      <w:b/>
      <w:noProof/>
      <w:color w:val="8AB833" w:themeColor="accent2"/>
      <w:spacing w:val="10"/>
      <w:sz w:val="28"/>
      <w:szCs w:val="32"/>
    </w:rPr>
  </w:style>
  <w:style w:type="paragraph" w:styleId="Nzov">
    <w:name w:val="Title"/>
    <w:basedOn w:val="Normlny"/>
    <w:next w:val="Normlny"/>
    <w:link w:val="Nzov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Odsekzoznamu">
    <w:name w:val="List Paragraph"/>
    <w:basedOn w:val="Normlny"/>
    <w:uiPriority w:val="34"/>
    <w:semiHidden/>
    <w:rsid w:val="00877A91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967DAB"/>
    <w:rPr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990E76"/>
    <w:rPr>
      <w:rFonts w:asciiTheme="majorHAnsi" w:hAnsiTheme="majorHAnsi"/>
      <w:b/>
      <w:color w:val="455F51" w:themeColor="text2"/>
      <w:spacing w:val="10"/>
      <w:sz w:val="28"/>
    </w:rPr>
  </w:style>
  <w:style w:type="character" w:customStyle="1" w:styleId="Hashtag1">
    <w:name w:val="Hashtag1"/>
    <w:basedOn w:val="Predvolenpsmoodseku"/>
    <w:uiPriority w:val="99"/>
    <w:semiHidden/>
    <w:rsid w:val="00967DAB"/>
    <w:rPr>
      <w:color w:val="2B579A"/>
      <w:shd w:val="clear" w:color="auto" w:fill="E6E6E6"/>
    </w:rPr>
  </w:style>
  <w:style w:type="character" w:styleId="Intenzvnezvraznenie">
    <w:name w:val="Intense Emphasis"/>
    <w:basedOn w:val="Predvolenpsmoodseku"/>
    <w:uiPriority w:val="21"/>
    <w:semiHidden/>
    <w:rsid w:val="00967DAB"/>
    <w:rPr>
      <w:i/>
      <w:iCs/>
      <w:color w:val="549E39" w:themeColor="accent1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967DAB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549E39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967DAB"/>
    <w:rPr>
      <w:rFonts w:eastAsia="Times New Roman" w:cs="Times New Roman"/>
      <w:i/>
      <w:iCs/>
      <w:color w:val="549E39" w:themeColor="accent1"/>
      <w:sz w:val="21"/>
    </w:rPr>
  </w:style>
  <w:style w:type="character" w:styleId="Zvraznenodkaz">
    <w:name w:val="Intense Reference"/>
    <w:basedOn w:val="Predvolenpsmoodseku"/>
    <w:uiPriority w:val="32"/>
    <w:semiHidden/>
    <w:rsid w:val="00967DAB"/>
    <w:rPr>
      <w:b/>
      <w:bCs/>
      <w:smallCaps/>
      <w:color w:val="549E39" w:themeColor="accent1"/>
      <w:spacing w:val="5"/>
    </w:rPr>
  </w:style>
  <w:style w:type="character" w:styleId="Jemnodkaz">
    <w:name w:val="Subtle Reference"/>
    <w:basedOn w:val="Predvolenpsmoodseku"/>
    <w:uiPriority w:val="31"/>
    <w:semiHidden/>
    <w:rsid w:val="00967DAB"/>
    <w:rPr>
      <w:smallCaps/>
      <w:color w:val="5A5A5A" w:themeColor="text1" w:themeTint="A5"/>
    </w:rPr>
  </w:style>
  <w:style w:type="character" w:customStyle="1" w:styleId="Nevyrieenzmienka1">
    <w:name w:val="Nevyriešená zmienka1"/>
    <w:basedOn w:val="Predvolenpsmoodseku"/>
    <w:uiPriority w:val="99"/>
    <w:semiHidden/>
    <w:rsid w:val="00967DAB"/>
    <w:rPr>
      <w:color w:val="808080"/>
      <w:shd w:val="clear" w:color="auto" w:fill="E6E6E6"/>
    </w:rPr>
  </w:style>
  <w:style w:type="character" w:customStyle="1" w:styleId="Nadpis2Char">
    <w:name w:val="Nadpis 2 Char"/>
    <w:basedOn w:val="Predvolenpsmoodseku"/>
    <w:link w:val="Nadpis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lnytextstmavmpozadm">
    <w:name w:val="Normálny text s tmavým pozadím"/>
    <w:basedOn w:val="Normlny"/>
    <w:qFormat/>
    <w:rsid w:val="00990E76"/>
    <w:rPr>
      <w:color w:val="FFFFFF" w:themeColor="background1"/>
    </w:rPr>
  </w:style>
  <w:style w:type="paragraph" w:styleId="Hlavika">
    <w:name w:val="header"/>
    <w:basedOn w:val="Normlny"/>
    <w:link w:val="HlavikaChar"/>
    <w:uiPriority w:val="99"/>
    <w:semiHidden/>
    <w:rsid w:val="00C46111"/>
    <w:pPr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46111"/>
  </w:style>
  <w:style w:type="paragraph" w:styleId="Pta">
    <w:name w:val="footer"/>
    <w:basedOn w:val="Normlny"/>
    <w:link w:val="PtaChar"/>
    <w:uiPriority w:val="99"/>
    <w:semiHidden/>
    <w:rsid w:val="00C46111"/>
    <w:pPr>
      <w:spacing w:after="0"/>
    </w:pPr>
  </w:style>
  <w:style w:type="character" w:customStyle="1" w:styleId="PtaChar">
    <w:name w:val="Päta Char"/>
    <w:basedOn w:val="Predvolenpsmoodseku"/>
    <w:link w:val="Pta"/>
    <w:uiPriority w:val="99"/>
    <w:semiHidden/>
    <w:rsid w:val="00C46111"/>
  </w:style>
  <w:style w:type="paragraph" w:styleId="Bezriadkovania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Zstupntext">
    <w:name w:val="Placeholder Text"/>
    <w:basedOn w:val="Predvolenpsmoodseku"/>
    <w:uiPriority w:val="99"/>
    <w:semiHidden/>
    <w:rsid w:val="00206405"/>
    <w:rPr>
      <w:color w:val="808080"/>
    </w:rPr>
  </w:style>
  <w:style w:type="paragraph" w:styleId="Citcia">
    <w:name w:val="Quote"/>
    <w:basedOn w:val="Normlny"/>
    <w:next w:val="Normlny"/>
    <w:link w:val="Citcia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55F51" w:themeColor="text2"/>
      <w:spacing w:val="-10"/>
      <w:sz w:val="48"/>
      <w:szCs w:val="100"/>
    </w:rPr>
  </w:style>
  <w:style w:type="character" w:customStyle="1" w:styleId="CitciaChar">
    <w:name w:val="Citácia Char"/>
    <w:basedOn w:val="Predvolenpsmoodseku"/>
    <w:link w:val="Citcia"/>
    <w:uiPriority w:val="29"/>
    <w:rsid w:val="00C46111"/>
    <w:rPr>
      <w:rFonts w:asciiTheme="majorHAnsi" w:hAnsiTheme="majorHAnsi"/>
      <w:b/>
      <w:noProof/>
      <w:color w:val="455F51" w:themeColor="text2"/>
      <w:spacing w:val="-10"/>
      <w:sz w:val="48"/>
      <w:szCs w:val="100"/>
    </w:rPr>
  </w:style>
  <w:style w:type="character" w:styleId="Hypertextovprepojenie">
    <w:name w:val="Hyperlink"/>
    <w:basedOn w:val="Predvolenpsmoodseku"/>
    <w:uiPriority w:val="99"/>
    <w:unhideWhenUsed/>
    <w:rsid w:val="00152EDD"/>
    <w:rPr>
      <w:color w:val="6B9F25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152E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0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5247">
          <w:marLeft w:val="7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7724">
          <w:marLeft w:val="7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10">
          <w:marLeft w:val="7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058">
          <w:marLeft w:val="7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358">
          <w:marLeft w:val="7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2988">
          <w:marLeft w:val="7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2715">
          <w:marLeft w:val="7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1982">
          <w:marLeft w:val="7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buchova@sosmt.s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anciova@sosmt.s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smt\AppData\Roaming\Microsoft\Templates\Vzdel&#225;vacia%20bro&#382;&#250;ra.dotx" TargetMode="External"/></Relationships>
</file>

<file path=word/theme/theme1.xml><?xml version="1.0" encoding="utf-8"?>
<a:theme xmlns:a="http://schemas.openxmlformats.org/drawingml/2006/main" name="Office Theme">
  <a:themeElements>
    <a:clrScheme name="Zelen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09A60D5-29D2-484F-A07F-EC392FE48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Vzdelávacia brožúra</Template>
  <TotalTime>0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2021-01-21T09:22:00Z</dcterms:created>
  <dcterms:modified xsi:type="dcterms:W3CDTF">2021-01-22T12:41:00Z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