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4848"/>
        <w:gridCol w:w="445"/>
        <w:gridCol w:w="4798"/>
        <w:gridCol w:w="399"/>
        <w:gridCol w:w="4908"/>
      </w:tblGrid>
      <w:tr w:rsidR="00CC0A8F" w:rsidRPr="001813ED" w:rsidTr="009A107E">
        <w:trPr>
          <w:trHeight w:val="3976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B67824" w:rsidRPr="00292830" w:rsidRDefault="00991DE4" w:rsidP="00F37523">
            <w:pPr>
              <w:pStyle w:val="Nadpis1"/>
              <w:rPr>
                <w:rStyle w:val="Nadpis1Char"/>
                <w:b/>
                <w:noProof/>
                <w:color w:val="0070C0"/>
              </w:rPr>
            </w:pPr>
            <w:bookmarkStart w:id="0" w:name="_Hlk514276837"/>
            <w:r w:rsidRPr="00292830">
              <w:rPr>
                <w:bCs/>
                <w:noProof/>
                <w:color w:val="0070C0"/>
              </w:rPr>
              <w:t>Charakteristika učebného odboru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žiak ovláda všetky práce spojené so stolovaním v bežných prevádzkach a pri slávnostných príležitostiach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prijíma jednoduché a zložité objednávky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pripravuje miešané nápoje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dokončuje jedlá pred zrakom hosťa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pripravuje slávnostné tabule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 xml:space="preserve">má potrebné vedomosti a zručnosti </w:t>
            </w:r>
            <w:r w:rsidR="009A2DBA">
              <w:rPr>
                <w:noProof/>
              </w:rPr>
              <w:t>s</w:t>
            </w:r>
            <w:r w:rsidRPr="00991DE4">
              <w:rPr>
                <w:noProof/>
              </w:rPr>
              <w:t xml:space="preserve"> výpočtovou technikou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má schopnosť komunikovať v cudzom jazyku</w:t>
            </w:r>
          </w:p>
          <w:p w:rsidR="000063B8" w:rsidRPr="00991DE4" w:rsidRDefault="00F137D1" w:rsidP="00991DE4">
            <w:pPr>
              <w:numPr>
                <w:ilvl w:val="0"/>
                <w:numId w:val="8"/>
              </w:numPr>
              <w:rPr>
                <w:noProof/>
              </w:rPr>
            </w:pPr>
            <w:r w:rsidRPr="00991DE4">
              <w:rPr>
                <w:noProof/>
              </w:rPr>
              <w:t>absolvent je schopný vykonávať kvalifikovanú činnosť pri obsluhe v reštauráciách, hoteloch</w:t>
            </w:r>
          </w:p>
          <w:p w:rsidR="00963D27" w:rsidRDefault="00963D27" w:rsidP="00F37523">
            <w:pPr>
              <w:pStyle w:val="Nadpis1"/>
              <w:rPr>
                <w:noProof/>
              </w:rPr>
            </w:pPr>
          </w:p>
          <w:p w:rsidR="007D43B3" w:rsidRPr="001813ED" w:rsidRDefault="003E6312" w:rsidP="00F37523">
            <w:pPr>
              <w:pStyle w:val="Nadpis1"/>
              <w:rPr>
                <w:rStyle w:val="Nadpis1Char"/>
                <w:b/>
                <w:noProof/>
              </w:rPr>
            </w:pPr>
            <w:r>
              <w:rPr>
                <w:noProof/>
              </w:rPr>
              <w:t xml:space="preserve">Žiaci pracujú pod vedením </w:t>
            </w:r>
            <w:r w:rsidR="00670B5C">
              <w:rPr>
                <w:noProof/>
              </w:rPr>
              <w:t>majstrov odbornej výchovy</w:t>
            </w:r>
            <w:r>
              <w:rPr>
                <w:noProof/>
              </w:rPr>
              <w:t>:</w:t>
            </w:r>
          </w:p>
          <w:p w:rsidR="005572C7" w:rsidRPr="005572C7" w:rsidRDefault="005572C7" w:rsidP="005572C7">
            <w:pPr>
              <w:rPr>
                <w:noProof/>
              </w:rPr>
            </w:pPr>
            <w:r w:rsidRPr="005572C7">
              <w:rPr>
                <w:noProof/>
              </w:rPr>
              <w:t>Bc. Monika Ďuríková</w:t>
            </w:r>
          </w:p>
          <w:p w:rsidR="005572C7" w:rsidRPr="005572C7" w:rsidRDefault="005572C7" w:rsidP="005572C7">
            <w:pPr>
              <w:rPr>
                <w:noProof/>
              </w:rPr>
            </w:pPr>
            <w:r w:rsidRPr="005572C7">
              <w:rPr>
                <w:noProof/>
              </w:rPr>
              <w:t>Veronika Mišúnová</w:t>
            </w:r>
          </w:p>
          <w:p w:rsidR="005572C7" w:rsidRPr="005572C7" w:rsidRDefault="005572C7" w:rsidP="005572C7">
            <w:pPr>
              <w:rPr>
                <w:noProof/>
              </w:rPr>
            </w:pPr>
            <w:r w:rsidRPr="005572C7">
              <w:rPr>
                <w:noProof/>
              </w:rPr>
              <w:t>Mgr. Jana Karkušová</w:t>
            </w:r>
          </w:p>
          <w:p w:rsidR="00CC0A8F" w:rsidRPr="001813ED" w:rsidRDefault="005572C7" w:rsidP="005572C7">
            <w:pPr>
              <w:rPr>
                <w:noProof/>
              </w:rPr>
            </w:pPr>
            <w:r w:rsidRPr="005572C7">
              <w:rPr>
                <w:noProof/>
              </w:rPr>
              <w:t>Bc. Iveta Kellnerová</w:t>
            </w:r>
            <w:bookmarkEnd w:id="0"/>
          </w:p>
        </w:tc>
        <w:tc>
          <w:tcPr>
            <w:tcW w:w="416" w:type="dxa"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:rsidR="00206405" w:rsidRPr="00670B5C" w:rsidRDefault="00991DE4" w:rsidP="00F37523">
            <w:pPr>
              <w:pStyle w:val="Nadpis2"/>
              <w:rPr>
                <w:rStyle w:val="Nadpis2Char"/>
                <w:noProof/>
                <w:color w:val="C00000"/>
                <w:sz w:val="32"/>
                <w:szCs w:val="32"/>
              </w:rPr>
            </w:pPr>
            <w:r w:rsidRPr="00670B5C">
              <w:rPr>
                <w:color w:val="C00000"/>
                <w:sz w:val="32"/>
                <w:szCs w:val="32"/>
              </w:rPr>
              <w:t>Čašník servírka</w:t>
            </w:r>
          </w:p>
          <w:p w:rsidR="00991DE4" w:rsidRPr="00991DE4" w:rsidRDefault="00991DE4" w:rsidP="00991DE4">
            <w:pPr>
              <w:pStyle w:val="Normlnytextstmavmpozadm"/>
              <w:rPr>
                <w:noProof/>
              </w:rPr>
            </w:pPr>
            <w:r w:rsidRPr="00991DE4">
              <w:rPr>
                <w:noProof/>
              </w:rPr>
              <w:t>4. ročný študijný odbor:</w:t>
            </w:r>
          </w:p>
          <w:p w:rsidR="00673500" w:rsidRDefault="00991DE4" w:rsidP="00673500">
            <w:pPr>
              <w:pStyle w:val="Normlnytextstmavmpozadm"/>
              <w:rPr>
                <w:noProof/>
              </w:rPr>
            </w:pPr>
            <w:r w:rsidRPr="00991DE4">
              <w:rPr>
                <w:noProof/>
              </w:rPr>
              <w:t xml:space="preserve">          </w:t>
            </w:r>
            <w:r w:rsidRPr="00963D27">
              <w:rPr>
                <w:noProof/>
                <w:color w:val="C00000"/>
              </w:rPr>
              <w:t>6444 K čašník, servírka</w:t>
            </w:r>
          </w:p>
          <w:p w:rsidR="00673500" w:rsidRPr="00991DE4" w:rsidRDefault="00673500" w:rsidP="00673500">
            <w:pPr>
              <w:pStyle w:val="Normlnytextstmavmpozadm"/>
              <w:rPr>
                <w:noProof/>
              </w:rPr>
            </w:pPr>
            <w:r w:rsidRPr="00991DE4">
              <w:rPr>
                <w:noProof/>
              </w:rPr>
              <w:t>3. ročný učebný odbor:</w:t>
            </w:r>
          </w:p>
          <w:p w:rsidR="00673500" w:rsidRPr="00991DE4" w:rsidRDefault="00673500" w:rsidP="00673500">
            <w:pPr>
              <w:pStyle w:val="Normlnytextstmavmpozadm"/>
              <w:rPr>
                <w:noProof/>
              </w:rPr>
            </w:pPr>
            <w:r w:rsidRPr="00991DE4">
              <w:rPr>
                <w:noProof/>
              </w:rPr>
              <w:t xml:space="preserve">          </w:t>
            </w:r>
            <w:r w:rsidRPr="00963D27">
              <w:rPr>
                <w:noProof/>
                <w:color w:val="C00000"/>
              </w:rPr>
              <w:t>6444 H čašník, servírka</w:t>
            </w:r>
          </w:p>
          <w:p w:rsidR="00670B5C" w:rsidRDefault="00991DE4" w:rsidP="00991DE4">
            <w:pPr>
              <w:pStyle w:val="Normlnytextstmavmpozadm"/>
              <w:rPr>
                <w:noProof/>
              </w:rPr>
            </w:pPr>
            <w:r w:rsidRPr="00991DE4">
              <w:rPr>
                <w:noProof/>
              </w:rPr>
              <w:t xml:space="preserve"> v týchto odboroch je možné študovať </w:t>
            </w:r>
            <w:r w:rsidR="00670B5C">
              <w:rPr>
                <w:noProof/>
              </w:rPr>
              <w:t xml:space="preserve">           </w:t>
            </w:r>
          </w:p>
          <w:p w:rsidR="00CC0A8F" w:rsidRPr="001813ED" w:rsidRDefault="00670B5C" w:rsidP="00990E76">
            <w:pPr>
              <w:pStyle w:val="Normlnytextstmavmpozadm"/>
              <w:rPr>
                <w:noProof/>
              </w:rPr>
            </w:pPr>
            <w:r>
              <w:rPr>
                <w:noProof/>
              </w:rPr>
              <w:t>aj v</w:t>
            </w:r>
            <w:r w:rsidR="00991DE4" w:rsidRPr="00991DE4">
              <w:rPr>
                <w:noProof/>
              </w:rPr>
              <w:t xml:space="preserve"> duálnom vzdelávaní</w:t>
            </w:r>
          </w:p>
        </w:tc>
        <w:tc>
          <w:tcPr>
            <w:tcW w:w="373" w:type="dxa"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CC0A8F" w:rsidRPr="001813ED" w:rsidRDefault="005572C7" w:rsidP="005F0F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FA63C" wp14:editId="5DE93299">
                  <wp:extent cx="1161498" cy="796047"/>
                  <wp:effectExtent l="0" t="0" r="635" b="4445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5" cy="81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8F" w:rsidRPr="001813ED" w:rsidTr="004642F0">
        <w:trPr>
          <w:trHeight w:val="450"/>
          <w:jc w:val="center"/>
        </w:trPr>
        <w:tc>
          <w:tcPr>
            <w:tcW w:w="4534" w:type="dxa"/>
            <w:vMerge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CC0A8F" w:rsidRPr="001813ED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1813ED" w:rsidRDefault="00CC0A8F" w:rsidP="005F0F31">
            <w:pPr>
              <w:rPr>
                <w:noProof/>
                <w:sz w:val="21"/>
              </w:rPr>
            </w:pPr>
          </w:p>
        </w:tc>
      </w:tr>
      <w:tr w:rsidR="00CC0A8F" w:rsidRPr="001813ED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1813ED" w:rsidRDefault="00CC0A8F" w:rsidP="004642F0">
            <w:pPr>
              <w:pStyle w:val="Bezriadkovania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  <w:sz w:val="21"/>
              </w:rPr>
            </w:pPr>
          </w:p>
        </w:tc>
      </w:tr>
      <w:tr w:rsidR="004642F0" w:rsidRPr="001813ED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1813ED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1813ED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5572C7" w:rsidRPr="00991DE4" w:rsidRDefault="00991DE4" w:rsidP="005572C7">
            <w:pPr>
              <w:pStyle w:val="Nzov"/>
            </w:pPr>
            <w:r w:rsidRPr="00991DE4">
              <w:rPr>
                <w:noProof/>
                <w:sz w:val="32"/>
                <w:szCs w:val="32"/>
              </w:rPr>
              <w:t>Stredná odborná škola obchodu a služieb Martin</w:t>
            </w:r>
            <w:r w:rsidR="005572C7">
              <w:rPr>
                <w:noProof/>
                <w:sz w:val="32"/>
                <w:szCs w:val="32"/>
              </w:rPr>
              <w:t xml:space="preserve"> </w:t>
            </w:r>
            <w:r w:rsidR="005572C7" w:rsidRPr="005572C7">
              <w:rPr>
                <w:sz w:val="32"/>
                <w:szCs w:val="32"/>
              </w:rPr>
              <w:t>Stavbárska 11                             Martin</w:t>
            </w:r>
            <w:r w:rsidR="005572C7">
              <w:t xml:space="preserve"> </w:t>
            </w:r>
          </w:p>
        </w:tc>
      </w:tr>
    </w:tbl>
    <w:p w:rsidR="00CC0A8F" w:rsidRPr="001813ED" w:rsidRDefault="00CC0A8F" w:rsidP="00C46111">
      <w:pPr>
        <w:rPr>
          <w:noProof/>
        </w:r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4848"/>
        <w:gridCol w:w="445"/>
        <w:gridCol w:w="4812"/>
        <w:gridCol w:w="257"/>
        <w:gridCol w:w="5036"/>
      </w:tblGrid>
      <w:tr w:rsidR="00346FFA" w:rsidRPr="001813ED" w:rsidTr="007E4B1D">
        <w:trPr>
          <w:trHeight w:val="3231"/>
          <w:jc w:val="center"/>
        </w:trPr>
        <w:tc>
          <w:tcPr>
            <w:tcW w:w="4848" w:type="dxa"/>
            <w:tcBorders>
              <w:bottom w:val="nil"/>
            </w:tcBorders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45" w:type="dxa"/>
            <w:vMerge w:val="restart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 w:val="restart"/>
          </w:tcPr>
          <w:p w:rsidR="004C6AA9" w:rsidRDefault="005572C7" w:rsidP="004C6AA9">
            <w:pPr>
              <w:rPr>
                <w:noProof/>
              </w:rPr>
            </w:pPr>
            <w:r w:rsidRPr="004C6AA9">
              <w:rPr>
                <w:b/>
                <w:noProof/>
                <w:color w:val="2F5496" w:themeColor="accent1" w:themeShade="BF"/>
              </w:rPr>
              <w:t>Kontaktujte nás</w:t>
            </w:r>
            <w:r w:rsidR="007E4B1D" w:rsidRPr="004C6AA9">
              <w:rPr>
                <w:b/>
                <w:noProof/>
                <w:color w:val="2F5496" w:themeColor="accent1" w:themeShade="BF"/>
              </w:rPr>
              <w:t>:</w:t>
            </w:r>
            <w:r w:rsidR="007E4B1D" w:rsidRPr="004C6AA9">
              <w:rPr>
                <w:noProof/>
                <w:color w:val="2F5496" w:themeColor="accent1" w:themeShade="BF"/>
              </w:rPr>
              <w:t xml:space="preserve"> </w:t>
            </w:r>
            <w:r w:rsidR="004C6AA9">
              <w:rPr>
                <w:noProof/>
              </w:rPr>
              <w:t>Telefón: 043/4135311</w:t>
            </w:r>
          </w:p>
          <w:p w:rsidR="00673500" w:rsidRDefault="0056094B" w:rsidP="00545B6E">
            <w:pPr>
              <w:rPr>
                <w:rStyle w:val="Hypertextovprepojenie"/>
                <w:noProof/>
              </w:rPr>
            </w:pPr>
            <w:hyperlink r:id="rId12" w:history="1">
              <w:r w:rsidR="00545B6E" w:rsidRPr="00D30BFB">
                <w:rPr>
                  <w:rStyle w:val="Hypertextovprepojenie"/>
                  <w:noProof/>
                </w:rPr>
                <w:t>kellnerova@sosmt.sk</w:t>
              </w:r>
            </w:hyperlink>
            <w:r w:rsidR="00673500">
              <w:rPr>
                <w:rStyle w:val="Hypertextovprepojenie"/>
                <w:noProof/>
              </w:rPr>
              <w:t xml:space="preserve">    </w:t>
            </w:r>
          </w:p>
          <w:p w:rsidR="00545B6E" w:rsidRDefault="0056094B" w:rsidP="00545B6E">
            <w:pPr>
              <w:rPr>
                <w:noProof/>
              </w:rPr>
            </w:pPr>
            <w:hyperlink r:id="rId13" w:history="1">
              <w:r w:rsidR="00673500" w:rsidRPr="00291EB7">
                <w:rPr>
                  <w:rStyle w:val="Hypertextovprepojenie"/>
                  <w:noProof/>
                </w:rPr>
                <w:t>durikova@sosmt.sk</w:t>
              </w:r>
            </w:hyperlink>
          </w:p>
          <w:p w:rsidR="00545B6E" w:rsidRDefault="0056094B" w:rsidP="00545B6E">
            <w:pPr>
              <w:rPr>
                <w:rStyle w:val="Hypertextovprepojenie"/>
                <w:noProof/>
              </w:rPr>
            </w:pPr>
            <w:hyperlink r:id="rId14" w:history="1">
              <w:r w:rsidR="00545B6E" w:rsidRPr="00D30BFB">
                <w:rPr>
                  <w:rStyle w:val="Hypertextovprepojenie"/>
                  <w:noProof/>
                </w:rPr>
                <w:t>karkusova@sosmt.sk</w:t>
              </w:r>
            </w:hyperlink>
          </w:p>
          <w:p w:rsidR="00673500" w:rsidRDefault="0056094B" w:rsidP="00545B6E">
            <w:pPr>
              <w:rPr>
                <w:rStyle w:val="Hypertextovprepojenie"/>
                <w:noProof/>
              </w:rPr>
            </w:pPr>
            <w:hyperlink r:id="rId15" w:history="1">
              <w:r w:rsidR="00673500" w:rsidRPr="00291EB7">
                <w:rPr>
                  <w:rStyle w:val="Hypertextovprepojenie"/>
                  <w:noProof/>
                </w:rPr>
                <w:t>misunova@sosmt.sk</w:t>
              </w:r>
            </w:hyperlink>
          </w:p>
          <w:p w:rsidR="007E4B1D" w:rsidRPr="007E4B1D" w:rsidRDefault="007E4B1D" w:rsidP="00545B6E">
            <w:pPr>
              <w:rPr>
                <w:noProof/>
                <w:color w:val="2F5496" w:themeColor="accent1" w:themeShade="BF"/>
              </w:rPr>
            </w:pPr>
            <w:r w:rsidRPr="007E4B1D">
              <w:rPr>
                <w:b/>
                <w:color w:val="2F5496" w:themeColor="accent1" w:themeShade="BF"/>
                <w:lang w:bidi="sk-SK"/>
              </w:rPr>
              <w:t xml:space="preserve">Web: </w:t>
            </w:r>
            <w:r w:rsidRPr="007E4B1D">
              <w:rPr>
                <w:b/>
                <w:color w:val="2F5496" w:themeColor="accent1" w:themeShade="BF"/>
              </w:rPr>
              <w:t xml:space="preserve"> http://sosmt.edupage.org</w:t>
            </w:r>
          </w:p>
          <w:p w:rsidR="00A425D9" w:rsidRDefault="00A425D9" w:rsidP="00922DCD">
            <w:pP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</w:pPr>
          </w:p>
          <w:p w:rsidR="00922DCD" w:rsidRPr="00A425D9" w:rsidRDefault="00922DCD" w:rsidP="00922DCD">
            <w:pPr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</w:pPr>
            <w:r w:rsidRPr="00922DCD">
              <w:rPr>
                <w:color w:val="C00000"/>
                <w:sz w:val="28"/>
                <w:szCs w:val="28"/>
              </w:rPr>
              <w:t>Po ukončení 3-ročného štúdia žiaci získajú výučný list a môžu pokračovať v nadstavbovom štúdiu.</w:t>
            </w:r>
          </w:p>
        </w:tc>
        <w:tc>
          <w:tcPr>
            <w:tcW w:w="257" w:type="dxa"/>
            <w:vMerge w:val="restart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5036" w:type="dxa"/>
            <w:tcBorders>
              <w:bottom w:val="nil"/>
            </w:tcBorders>
            <w:vAlign w:val="center"/>
          </w:tcPr>
          <w:p w:rsidR="00346FFA" w:rsidRPr="004022BD" w:rsidRDefault="003C3B93" w:rsidP="00F37523">
            <w:pPr>
              <w:pStyle w:val="Citcia"/>
              <w:rPr>
                <w:color w:val="404040"/>
                <w:sz w:val="44"/>
                <w:szCs w:val="44"/>
                <w:shd w:val="clear" w:color="auto" w:fill="FFFFFF"/>
              </w:rPr>
            </w:pPr>
            <w:r w:rsidRPr="004022BD">
              <w:rPr>
                <w:color w:val="404040"/>
                <w:sz w:val="44"/>
                <w:szCs w:val="44"/>
                <w:shd w:val="clear" w:color="auto" w:fill="FFFFFF"/>
              </w:rPr>
              <w:t>„</w:t>
            </w:r>
            <w:r w:rsidR="00545B6E" w:rsidRPr="004022BD">
              <w:rPr>
                <w:color w:val="404040"/>
                <w:sz w:val="40"/>
                <w:szCs w:val="40"/>
                <w:shd w:val="clear" w:color="auto" w:fill="FFFFFF"/>
              </w:rPr>
              <w:t>Cieľom vzdel</w:t>
            </w:r>
            <w:r w:rsidR="009A2DBA" w:rsidRPr="004022BD">
              <w:rPr>
                <w:color w:val="404040"/>
                <w:sz w:val="40"/>
                <w:szCs w:val="40"/>
                <w:shd w:val="clear" w:color="auto" w:fill="FFFFFF"/>
              </w:rPr>
              <w:t>áv</w:t>
            </w:r>
            <w:r w:rsidR="00545B6E" w:rsidRPr="004022BD">
              <w:rPr>
                <w:color w:val="404040"/>
                <w:sz w:val="40"/>
                <w:szCs w:val="40"/>
                <w:shd w:val="clear" w:color="auto" w:fill="FFFFFF"/>
              </w:rPr>
              <w:t>ania nie sú vedomosti, ale schopnosť konať</w:t>
            </w:r>
            <w:r w:rsidR="00670B5C" w:rsidRPr="004022BD">
              <w:rPr>
                <w:color w:val="404040"/>
                <w:sz w:val="40"/>
                <w:szCs w:val="40"/>
                <w:shd w:val="clear" w:color="auto" w:fill="FFFFFF"/>
              </w:rPr>
              <w:t xml:space="preserve"> </w:t>
            </w:r>
            <w:r w:rsidRPr="004022BD">
              <w:rPr>
                <w:color w:val="404040"/>
                <w:sz w:val="40"/>
                <w:szCs w:val="40"/>
                <w:shd w:val="clear" w:color="auto" w:fill="FFFFFF"/>
              </w:rPr>
              <w:t>“</w:t>
            </w:r>
          </w:p>
          <w:p w:rsidR="003C3B93" w:rsidRPr="004022BD" w:rsidRDefault="003C3B93" w:rsidP="00670B5C">
            <w:pPr>
              <w:jc w:val="right"/>
              <w:rPr>
                <w:rFonts w:asciiTheme="majorHAnsi" w:hAnsiTheme="majorHAnsi"/>
                <w:b/>
              </w:rPr>
            </w:pPr>
            <w:proofErr w:type="spellStart"/>
            <w:r w:rsidRPr="004022BD">
              <w:rPr>
                <w:rFonts w:asciiTheme="majorHAnsi" w:hAnsiTheme="majorHAnsi"/>
                <w:b/>
                <w:color w:val="404040"/>
                <w:shd w:val="clear" w:color="auto" w:fill="FFFFFF"/>
              </w:rPr>
              <w:t>Herbert</w:t>
            </w:r>
            <w:proofErr w:type="spellEnd"/>
            <w:r w:rsidRPr="004022BD">
              <w:rPr>
                <w:rFonts w:asciiTheme="majorHAnsi" w:hAnsiTheme="majorHAnsi"/>
                <w:b/>
                <w:color w:val="404040"/>
                <w:shd w:val="clear" w:color="auto" w:fill="FFFFFF"/>
              </w:rPr>
              <w:t xml:space="preserve"> </w:t>
            </w:r>
            <w:proofErr w:type="spellStart"/>
            <w:r w:rsidRPr="004022BD">
              <w:rPr>
                <w:rFonts w:asciiTheme="majorHAnsi" w:hAnsiTheme="majorHAnsi"/>
                <w:b/>
                <w:color w:val="404040"/>
                <w:shd w:val="clear" w:color="auto" w:fill="FFFFFF"/>
              </w:rPr>
              <w:t>Spencer</w:t>
            </w:r>
            <w:proofErr w:type="spellEnd"/>
          </w:p>
        </w:tc>
      </w:tr>
      <w:tr w:rsidR="00346FFA" w:rsidRPr="001813ED" w:rsidTr="007E4B1D">
        <w:trPr>
          <w:trHeight w:val="322"/>
          <w:jc w:val="center"/>
        </w:trPr>
        <w:tc>
          <w:tcPr>
            <w:tcW w:w="4848" w:type="dxa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/>
          </w:tcPr>
          <w:p w:rsidR="00346FFA" w:rsidRPr="001813ED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257" w:type="dxa"/>
            <w:vMerge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5036" w:type="dxa"/>
          </w:tcPr>
          <w:p w:rsidR="00346FFA" w:rsidRPr="001813ED" w:rsidRDefault="00346FFA" w:rsidP="00346FFA">
            <w:pPr>
              <w:pStyle w:val="Bezriadkovania"/>
              <w:rPr>
                <w:noProof/>
              </w:rPr>
            </w:pPr>
          </w:p>
        </w:tc>
      </w:tr>
      <w:tr w:rsidR="004642F0" w:rsidRPr="001813ED" w:rsidTr="007E4B1D">
        <w:trPr>
          <w:trHeight w:val="1871"/>
          <w:jc w:val="center"/>
        </w:trPr>
        <w:tc>
          <w:tcPr>
            <w:tcW w:w="4848" w:type="dxa"/>
            <w:vMerge w:val="restart"/>
          </w:tcPr>
          <w:p w:rsidR="00A425D9" w:rsidRPr="00963D27" w:rsidRDefault="00A425D9" w:rsidP="00F37523">
            <w:pPr>
              <w:pStyle w:val="Nadpis1"/>
              <w:rPr>
                <w:noProof/>
                <w:sz w:val="20"/>
                <w:szCs w:val="20"/>
              </w:rPr>
            </w:pPr>
            <w:bookmarkStart w:id="1" w:name="_GoBack"/>
            <w:bookmarkEnd w:id="1"/>
          </w:p>
          <w:p w:rsidR="00B67824" w:rsidRPr="001813ED" w:rsidRDefault="003C3B93" w:rsidP="00A425D9">
            <w:pPr>
              <w:pStyle w:val="Nadpis1"/>
              <w:rPr>
                <w:rStyle w:val="Nadpis1Char"/>
                <w:b/>
                <w:noProof/>
              </w:rPr>
            </w:pPr>
            <w:r w:rsidRPr="00292830">
              <w:rPr>
                <w:noProof/>
                <w:color w:val="2F5496" w:themeColor="accent1" w:themeShade="BF"/>
              </w:rPr>
              <w:t>Pracoviská praktického vyučovania</w:t>
            </w:r>
            <w:r w:rsidR="00922DCD">
              <w:rPr>
                <w:noProof/>
                <w:color w:val="2F5496" w:themeColor="accent1" w:themeShade="BF"/>
              </w:rPr>
              <w:t xml:space="preserve"> a duálneho vzdelávania v škole a u zamestnávateľov: </w:t>
            </w:r>
          </w:p>
          <w:p w:rsidR="000063B8" w:rsidRDefault="00F137D1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3C3B93">
              <w:rPr>
                <w:noProof/>
              </w:rPr>
              <w:t xml:space="preserve">Stravovacie zariadenie </w:t>
            </w:r>
            <w:r w:rsidR="00670B5C">
              <w:rPr>
                <w:noProof/>
              </w:rPr>
              <w:t>Kollárova 7</w:t>
            </w:r>
            <w:r w:rsidRPr="003C3B93">
              <w:rPr>
                <w:noProof/>
              </w:rPr>
              <w:t xml:space="preserve">  </w:t>
            </w:r>
          </w:p>
          <w:p w:rsidR="00B5261D" w:rsidRDefault="00B5261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noProof/>
              </w:rPr>
              <w:t>Penzión Čierna pani</w:t>
            </w:r>
            <w:r w:rsidR="00F137D1" w:rsidRPr="003C3B93">
              <w:rPr>
                <w:noProof/>
              </w:rPr>
              <w:t xml:space="preserve">  </w:t>
            </w:r>
            <w:r w:rsidR="00673500" w:rsidRPr="003C3B93">
              <w:rPr>
                <w:noProof/>
              </w:rPr>
              <w:t xml:space="preserve"> </w:t>
            </w:r>
          </w:p>
          <w:p w:rsidR="00766904" w:rsidRDefault="00673500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3C3B93">
              <w:rPr>
                <w:noProof/>
              </w:rPr>
              <w:t>Hotel Victória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hAnsiTheme="majorHAnsi"/>
              </w:rPr>
              <w:t>Hotel Bystrička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hAnsiTheme="majorHAnsi"/>
              </w:rPr>
              <w:t>Hotel Turiec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hAnsiTheme="majorHAnsi"/>
              </w:rPr>
              <w:t>Reštaurácia Pasáž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hAnsiTheme="majorHAnsi"/>
              </w:rPr>
              <w:t>Česká Hospoda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  <w:t xml:space="preserve">Penzión </w:t>
            </w:r>
            <w:proofErr w:type="spellStart"/>
            <w:r w:rsidRPr="004022B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  <w:t>MartInn</w:t>
            </w:r>
            <w:proofErr w:type="spellEnd"/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hAnsiTheme="majorHAnsi"/>
              </w:rPr>
              <w:t>Reštaurácia Yeti</w:t>
            </w:r>
            <w:r>
              <w:rPr>
                <w:rFonts w:asciiTheme="majorHAnsi" w:hAnsiTheme="majorHAnsi"/>
              </w:rPr>
              <w:t xml:space="preserve"> Valča</w:t>
            </w:r>
          </w:p>
          <w:p w:rsidR="00922DCD" w:rsidRP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  <w:t>Slovenské liečebné kúpele Turčianske Teplice</w:t>
            </w:r>
          </w:p>
          <w:p w:rsidR="00922DCD" w:rsidRDefault="00922DCD" w:rsidP="004C6AA9">
            <w:pPr>
              <w:pStyle w:val="Odsekzoznamu"/>
              <w:numPr>
                <w:ilvl w:val="0"/>
                <w:numId w:val="14"/>
              </w:numPr>
              <w:rPr>
                <w:noProof/>
              </w:rPr>
            </w:pPr>
            <w:r w:rsidRPr="004022BD">
              <w:rPr>
                <w:rFonts w:asciiTheme="majorHAnsi" w:eastAsia="Times New Roman" w:hAnsiTheme="majorHAnsi" w:cs="Calibri"/>
                <w:color w:val="000000"/>
                <w:sz w:val="24"/>
                <w:szCs w:val="24"/>
                <w:lang w:eastAsia="sk-SK"/>
              </w:rPr>
              <w:t>Kaštieľ Gbeľany</w:t>
            </w:r>
          </w:p>
          <w:p w:rsidR="004C6AA9" w:rsidRDefault="004C6AA9" w:rsidP="004C6AA9">
            <w:pPr>
              <w:rPr>
                <w:color w:val="1F4E79" w:themeColor="accent5" w:themeShade="80"/>
                <w:sz w:val="28"/>
                <w:szCs w:val="28"/>
              </w:rPr>
            </w:pPr>
          </w:p>
          <w:p w:rsidR="007E4B1D" w:rsidRPr="001813ED" w:rsidRDefault="007E4B1D" w:rsidP="00922DCD">
            <w:pPr>
              <w:rPr>
                <w:noProof/>
              </w:rPr>
            </w:pPr>
          </w:p>
        </w:tc>
        <w:tc>
          <w:tcPr>
            <w:tcW w:w="445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4812" w:type="dxa"/>
            <w:vMerge/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257" w:type="dxa"/>
            <w:vMerge/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5036" w:type="dxa"/>
            <w:vMerge w:val="restart"/>
          </w:tcPr>
          <w:p w:rsidR="00A425D9" w:rsidRPr="00963D27" w:rsidRDefault="00A425D9" w:rsidP="00225905">
            <w:pPr>
              <w:rPr>
                <w:rFonts w:asciiTheme="majorHAnsi" w:hAnsiTheme="majorHAnsi"/>
                <w:b/>
                <w:color w:val="2F5496" w:themeColor="accent1" w:themeShade="BF"/>
                <w:sz w:val="20"/>
                <w:szCs w:val="20"/>
              </w:rPr>
            </w:pPr>
          </w:p>
          <w:p w:rsidR="00225905" w:rsidRPr="00922DCD" w:rsidRDefault="0002114E" w:rsidP="00225905">
            <w:pPr>
              <w:rPr>
                <w:rFonts w:asciiTheme="majorHAnsi" w:hAnsiTheme="majorHAnsi"/>
                <w:b/>
                <w:color w:val="2F5496" w:themeColor="accent1" w:themeShade="BF"/>
                <w:sz w:val="28"/>
                <w:szCs w:val="28"/>
              </w:rPr>
            </w:pPr>
            <w:r w:rsidRPr="00922DCD">
              <w:rPr>
                <w:rFonts w:asciiTheme="majorHAnsi" w:hAnsiTheme="majorHAnsi"/>
                <w:b/>
                <w:color w:val="2F5496" w:themeColor="accent1" w:themeShade="BF"/>
                <w:sz w:val="28"/>
                <w:szCs w:val="28"/>
              </w:rPr>
              <w:t>Systém duálneho vzdelávania nám prináša</w:t>
            </w:r>
          </w:p>
          <w:p w:rsidR="004642F0" w:rsidRDefault="0002114E" w:rsidP="00670B5C">
            <w:pPr>
              <w:pStyle w:val="Odsekzoznamu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>Skúsenosti a odborné vedomosti čerpáme od odborníkov priamo v prevádzke,</w:t>
            </w:r>
          </w:p>
          <w:p w:rsidR="0002114E" w:rsidRDefault="0002114E" w:rsidP="0002114E">
            <w:pPr>
              <w:pStyle w:val="Odsekzoznamu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>Finančné ohodnotenie</w:t>
            </w:r>
          </w:p>
          <w:p w:rsidR="0002114E" w:rsidRDefault="0002114E" w:rsidP="0002114E">
            <w:pPr>
              <w:pStyle w:val="Odsekzoznamu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Možnosť </w:t>
            </w:r>
            <w:r w:rsidR="00FB0509">
              <w:rPr>
                <w:noProof/>
              </w:rPr>
              <w:t>p</w:t>
            </w:r>
            <w:r>
              <w:rPr>
                <w:noProof/>
              </w:rPr>
              <w:t>rofesijného rastu</w:t>
            </w:r>
          </w:p>
          <w:p w:rsidR="007E4B1D" w:rsidRDefault="007E4B1D" w:rsidP="007E4B1D">
            <w:pPr>
              <w:pStyle w:val="Odsekzoznamu"/>
              <w:ind w:left="0"/>
              <w:rPr>
                <w:noProof/>
              </w:rPr>
            </w:pPr>
            <w:r>
              <w:rPr>
                <w:noProof/>
              </w:rPr>
              <w:t>-</w:t>
            </w:r>
            <w:r w:rsidR="00673500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</w:t>
            </w:r>
            <w:r w:rsidR="0002114E">
              <w:rPr>
                <w:noProof/>
              </w:rPr>
              <w:t xml:space="preserve">Pracovné ponuky ihneď po ukončení </w:t>
            </w:r>
            <w:r>
              <w:rPr>
                <w:noProof/>
              </w:rPr>
              <w:t>školy</w:t>
            </w:r>
          </w:p>
          <w:p w:rsidR="004C6AA9" w:rsidRDefault="004C6AA9" w:rsidP="007E4B1D">
            <w:pPr>
              <w:pStyle w:val="Odsekzoznamu"/>
              <w:ind w:left="0"/>
              <w:rPr>
                <w:noProof/>
                <w:color w:val="2F5496" w:themeColor="accent1" w:themeShade="BF"/>
                <w:sz w:val="28"/>
                <w:szCs w:val="28"/>
              </w:rPr>
            </w:pPr>
          </w:p>
          <w:p w:rsidR="004C6AA9" w:rsidRDefault="004C6AA9" w:rsidP="007E4B1D">
            <w:pPr>
              <w:pStyle w:val="Odsekzoznamu"/>
              <w:ind w:left="0"/>
              <w:rPr>
                <w:b/>
                <w:noProof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noProof/>
                <w:color w:val="2F5496" w:themeColor="accent1" w:themeShade="BF"/>
                <w:sz w:val="28"/>
                <w:szCs w:val="28"/>
              </w:rPr>
              <w:t xml:space="preserve"> </w:t>
            </w:r>
            <w:r w:rsidR="0002114E" w:rsidRPr="004C6AA9">
              <w:rPr>
                <w:b/>
                <w:noProof/>
                <w:color w:val="2F5496" w:themeColor="accent1" w:themeShade="BF"/>
                <w:sz w:val="28"/>
                <w:szCs w:val="28"/>
              </w:rPr>
              <w:t xml:space="preserve">Prečo chcem byť </w:t>
            </w:r>
            <w:r>
              <w:rPr>
                <w:b/>
                <w:noProof/>
                <w:color w:val="2F5496" w:themeColor="accent1" w:themeShade="BF"/>
                <w:sz w:val="28"/>
                <w:szCs w:val="28"/>
              </w:rPr>
              <w:t xml:space="preserve">  </w:t>
            </w:r>
          </w:p>
          <w:p w:rsidR="00B67824" w:rsidRPr="004C6AA9" w:rsidRDefault="004C6AA9" w:rsidP="007E4B1D">
            <w:pPr>
              <w:pStyle w:val="Odsekzoznamu"/>
              <w:ind w:left="0"/>
              <w:rPr>
                <w:rStyle w:val="Nadpis1Char"/>
                <w:b w:val="0"/>
                <w:noProof/>
                <w:color w:val="2F5496" w:themeColor="accent1" w:themeShade="BF"/>
                <w:szCs w:val="28"/>
              </w:rPr>
            </w:pPr>
            <w:r>
              <w:rPr>
                <w:b/>
                <w:noProof/>
                <w:color w:val="2F5496" w:themeColor="accent1" w:themeShade="BF"/>
                <w:sz w:val="28"/>
                <w:szCs w:val="28"/>
              </w:rPr>
              <w:t xml:space="preserve">  </w:t>
            </w:r>
            <w:r w:rsidR="0002114E" w:rsidRPr="004C6AA9">
              <w:rPr>
                <w:b/>
                <w:noProof/>
                <w:color w:val="2F5496" w:themeColor="accent1" w:themeShade="BF"/>
                <w:sz w:val="28"/>
                <w:szCs w:val="28"/>
              </w:rPr>
              <w:t>čašník/servírka?</w:t>
            </w:r>
          </w:p>
          <w:p w:rsidR="004C6AA9" w:rsidRDefault="0002114E" w:rsidP="004C6AA9">
            <w:pPr>
              <w:pStyle w:val="Odsekzoznamu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 w:rsidRPr="004C6AA9">
              <w:rPr>
                <w:noProof/>
                <w:sz w:val="24"/>
                <w:szCs w:val="24"/>
              </w:rPr>
              <w:t>Práca v</w:t>
            </w:r>
            <w:r w:rsidR="00292830">
              <w:rPr>
                <w:noProof/>
                <w:sz w:val="24"/>
                <w:szCs w:val="24"/>
              </w:rPr>
              <w:t> peknom prostredí reštaurácii a hotelov</w:t>
            </w:r>
            <w:r w:rsidRPr="004C6AA9">
              <w:rPr>
                <w:noProof/>
                <w:sz w:val="24"/>
                <w:szCs w:val="24"/>
              </w:rPr>
              <w:t xml:space="preserve">, </w:t>
            </w:r>
          </w:p>
          <w:p w:rsidR="004C6AA9" w:rsidRDefault="001B67AA" w:rsidP="00990E76">
            <w:pPr>
              <w:pStyle w:val="Odsekzoznamu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 w:rsidRPr="004C6AA9">
              <w:rPr>
                <w:noProof/>
                <w:sz w:val="24"/>
                <w:szCs w:val="24"/>
              </w:rPr>
              <w:t>ú</w:t>
            </w:r>
            <w:r w:rsidR="0002114E" w:rsidRPr="004C6AA9">
              <w:rPr>
                <w:noProof/>
                <w:sz w:val="24"/>
                <w:szCs w:val="24"/>
              </w:rPr>
              <w:t>časť na odborných kurzoch, seminároch, exkurziách,</w:t>
            </w:r>
          </w:p>
          <w:p w:rsidR="0002114E" w:rsidRPr="004C6AA9" w:rsidRDefault="00292830" w:rsidP="00990E76">
            <w:pPr>
              <w:pStyle w:val="Odsekzoznamu"/>
              <w:numPr>
                <w:ilvl w:val="0"/>
                <w:numId w:val="15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</w:t>
            </w:r>
            <w:r w:rsidR="0002114E" w:rsidRPr="004C6AA9">
              <w:rPr>
                <w:noProof/>
                <w:sz w:val="24"/>
                <w:szCs w:val="24"/>
              </w:rPr>
              <w:t xml:space="preserve">ožnosť cestovať a odborne sa vzdelávať </w:t>
            </w:r>
            <w:r w:rsidR="004C6AA9" w:rsidRPr="004C6AA9">
              <w:rPr>
                <w:noProof/>
                <w:sz w:val="24"/>
                <w:szCs w:val="24"/>
              </w:rPr>
              <w:t xml:space="preserve"> </w:t>
            </w:r>
            <w:r w:rsidR="0002114E" w:rsidRPr="004C6AA9">
              <w:rPr>
                <w:noProof/>
                <w:sz w:val="24"/>
                <w:szCs w:val="24"/>
              </w:rPr>
              <w:t>prostredníctvom ERASMUS+</w:t>
            </w:r>
          </w:p>
        </w:tc>
      </w:tr>
      <w:tr w:rsidR="004642F0" w:rsidRPr="001813ED" w:rsidTr="007E4B1D">
        <w:trPr>
          <w:trHeight w:val="172"/>
          <w:jc w:val="center"/>
        </w:trPr>
        <w:tc>
          <w:tcPr>
            <w:tcW w:w="4848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4642F0" w:rsidRPr="001813ED" w:rsidRDefault="004642F0" w:rsidP="00A425D9">
            <w:pPr>
              <w:rPr>
                <w:noProof/>
              </w:rPr>
            </w:pPr>
          </w:p>
        </w:tc>
        <w:tc>
          <w:tcPr>
            <w:tcW w:w="257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5036" w:type="dxa"/>
            <w:vMerge/>
          </w:tcPr>
          <w:p w:rsidR="004642F0" w:rsidRPr="001813ED" w:rsidRDefault="004642F0" w:rsidP="004642F0">
            <w:pPr>
              <w:rPr>
                <w:noProof/>
                <w:sz w:val="21"/>
              </w:rPr>
            </w:pPr>
          </w:p>
        </w:tc>
      </w:tr>
      <w:tr w:rsidR="004642F0" w:rsidRPr="001813ED" w:rsidTr="007E4B1D">
        <w:trPr>
          <w:trHeight w:val="4032"/>
          <w:jc w:val="center"/>
        </w:trPr>
        <w:tc>
          <w:tcPr>
            <w:tcW w:w="4848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45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4642F0" w:rsidRPr="001813ED" w:rsidRDefault="004642F0" w:rsidP="00C46111">
            <w:pPr>
              <w:rPr>
                <w:noProof/>
              </w:rPr>
            </w:pPr>
          </w:p>
        </w:tc>
        <w:tc>
          <w:tcPr>
            <w:tcW w:w="257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5036" w:type="dxa"/>
            <w:vMerge/>
          </w:tcPr>
          <w:p w:rsidR="004642F0" w:rsidRPr="001813ED" w:rsidRDefault="004642F0" w:rsidP="004642F0">
            <w:pPr>
              <w:rPr>
                <w:noProof/>
                <w:sz w:val="21"/>
              </w:rPr>
            </w:pPr>
          </w:p>
        </w:tc>
      </w:tr>
    </w:tbl>
    <w:p w:rsidR="00B67824" w:rsidRPr="001813ED" w:rsidRDefault="00B67824" w:rsidP="00A425D9">
      <w:pPr>
        <w:rPr>
          <w:noProof/>
        </w:rPr>
      </w:pPr>
    </w:p>
    <w:sectPr w:rsidR="00B67824" w:rsidRPr="001813ED" w:rsidSect="009A107E">
      <w:headerReference w:type="default" r:id="rId16"/>
      <w:headerReference w:type="first" r:id="rId17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94B" w:rsidRDefault="0056094B" w:rsidP="00D210FA">
      <w:pPr>
        <w:spacing w:after="0"/>
      </w:pPr>
      <w:r>
        <w:separator/>
      </w:r>
    </w:p>
  </w:endnote>
  <w:endnote w:type="continuationSeparator" w:id="0">
    <w:p w:rsidR="0056094B" w:rsidRDefault="0056094B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94B" w:rsidRDefault="0056094B" w:rsidP="00D210FA">
      <w:pPr>
        <w:spacing w:after="0"/>
      </w:pPr>
      <w:r>
        <w:separator/>
      </w:r>
    </w:p>
  </w:footnote>
  <w:footnote w:type="continuationSeparator" w:id="0">
    <w:p w:rsidR="0056094B" w:rsidRDefault="0056094B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A3C" w:rsidRDefault="00B72A3C">
    <w:pPr>
      <w:pStyle w:val="Hlavik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posOffset>222250</wp:posOffset>
              </wp:positionH>
              <wp:positionV relativeFrom="page">
                <wp:posOffset>274955</wp:posOffset>
              </wp:positionV>
              <wp:extent cx="9582912" cy="6400799"/>
              <wp:effectExtent l="0" t="0" r="1905" b="635"/>
              <wp:wrapNone/>
              <wp:docPr id="63" name="Skupina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6400799"/>
                        <a:chOff x="0" y="0"/>
                        <a:chExt cx="9584575" cy="6397163"/>
                      </a:xfrm>
                    </wpg:grpSpPr>
                    <wps:wsp>
                      <wps:cNvPr id="45" name="Obdĺžnik 45" descr="Vnútorný obrázok vľavo hore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A3C" w:rsidRDefault="00B72A3C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Skupina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Obdĺžnik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bdĺžnik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bdĺžnik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Skupina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Obdĺžnik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bdĺžnik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bdĺžnik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Skupina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Obdĺžnik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bdĺžnik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bdĺžnik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Obdĺžnik 46" descr="Stredný obrázok vnútri"/>
                      <wps:cNvSpPr>
                        <a:spLocks noChangeAspect="1"/>
                      </wps:cNvSpPr>
                      <wps:spPr>
                        <a:xfrm>
                          <a:off x="3995502" y="4312373"/>
                          <a:ext cx="2462424" cy="208479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FAB1" id="Skupina 63" o:spid="_x0000_s1026" style="position:absolute;margin-left:17.5pt;margin-top:21.65pt;width:754.55pt;height:7in;z-index:-251646976;mso-width-percent:953;mso-position-horizontal-relative:page;mso-position-vertical-relative:page;mso-width-percent:953" coordsize="95845,639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">
              <v:rect id="Obdĺžnik 45" o:spid="_x0000_s1027" alt="Vnútorný obrázok vľavo hore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" stroked="f" strokeweight="1pt">
                <v:fill r:id="rId3" o:title="Vnútorný obrázok vľavo hore" recolor="t" rotate="t" type="frame"/>
                <o:lock v:ext="edit" aspectratio="t"/>
                <v:textbox>
                  <w:txbxContent>
                    <w:p w:rsidR="00B72A3C" w:rsidRDefault="00B72A3C" w:rsidP="00CC0A8F">
                      <w:pPr>
                        <w:jc w:val="center"/>
                      </w:pPr>
                    </w:p>
                  </w:txbxContent>
                </v:textbox>
              </v:rect>
              <v:group id="Skupina 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Obdĺžnik 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Obdĺžnik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Obdĺžnik 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Skupina 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Obdĺžnik 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Obdĺžnik 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Obdĺžnik 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    </v:group>
              <v:group id="Skupina 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Obdĺžnik 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    <v:rect id="Obdĺžnik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    <v:rect id="Obdĺžnik 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    </v:group>
              <v:rect id="Obdĺžnik 46" o:spid="_x0000_s1040" alt="Stredný obrázok vnútri" style="position:absolute;left:39955;top:43123;width:24624;height:20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" stroked="f" strokeweight="1pt">
                <v:fill r:id="rId4" o:title="Stredný obrázok vnútri" recolor="t" rotate="t" type="frame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sk-SK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A3C" w:rsidRDefault="00B72A3C">
    <w:pPr>
      <w:pStyle w:val="Hlavik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1905" b="0"/>
              <wp:wrapNone/>
              <wp:docPr id="65" name="Skupin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Obdĺž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Skupina 26" descr="Prvky návrhu" title="Predný návrh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Obdĺž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bdĺž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bdĺž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bdĺžnik 30" descr="Dieťa s kriedou " title="Predný obrázok"/>
                        <wps:cNvSpPr/>
                        <wps:spPr>
                          <a:xfrm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bdĺž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bdĺž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bdĺž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bdĺž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bdĺžnik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bdĺžnik 36" descr="Dieťa vymaľuje" title="Predný obrázok"/>
                        <wps:cNvSpPr/>
                        <wps:spPr>
                          <a:xfrm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Obdĺžnik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A3C" w:rsidRPr="00D57231" w:rsidRDefault="00B72A3C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Skupin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Obdĺž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bdĺž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dĺž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Skupin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Obdĺž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bdĺž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bdĺž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Obdĺžnik 37" descr="Dieťa s rukami od farby " title="Dieťa s rukami od farby"/>
                      <wps:cNvSpPr>
                        <a:spLocks noChangeAspect="1"/>
                      </wps:cNvSpPr>
                      <wps:spPr>
                        <a:xfrm>
                          <a:off x="3223834" y="3147299"/>
                          <a:ext cx="3013919" cy="3348751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A3C" w:rsidRDefault="00B72A3C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Skupina 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">
              <v:rect id="Obdĺžnik 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    <v:group id="Skupina 26" o:spid="_x0000_s1043" alt="Prvky návrhu" style="position:absolute;left:64756;width:31088;height:52753" coordorigin="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Obdĺžnik 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Obdĺžnik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Obdĺžnik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Obdĺžnik 30" o:spid="_x0000_s1047" alt="Dieťa s kriedou " style="position:absolute;top:10309;width:23971;height:2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" stroked="f" strokeweight="1pt">
                  <v:fill r:id="rId4" o:title="Dieťa s kriedou " recolor="t" rotate="t" type="frame"/>
                </v:rect>
                <v:rect id="Obdĺžnik 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Obdĺžnik 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Obdĺžnik 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Obdĺžnik 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Obdĺžnik 35" o:spid="_x0000_s1052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Obdĺžnik 36" o:spid="_x0000_s1053" alt="Dieťa vymaľuje" style="position:absolute;left:7619;top:35506;width:19400;height:19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" stroked="f" strokeweight="1pt">
                  <v:fill r:id="rId5" o:title="Dieťa vymaľuje" recolor="t" rotate="t" type="frame"/>
                </v:rect>
              </v:group>
              <v:rect id="Obdĺžnik 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:rsidR="00B72A3C" w:rsidRPr="00D57231" w:rsidRDefault="00B72A3C" w:rsidP="004642F0"/>
                  </w:txbxContent>
                </v:textbox>
              </v:rect>
              <v:group id="Skupina 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Obdĺžnik 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Obdĺžnik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Obdĺžnik 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Skupina 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Obdĺžnik 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Obdĺžnik 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Obdĺžnik 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Obdĺžnik 37" o:spid="_x0000_s1063" alt="Dieťa s rukami od farby " style="position:absolute;left:32238;top:31472;width:30139;height:33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" stroked="f" strokeweight="1pt">
                <v:fill r:id="rId6" o:title="Dieťa s rukami od farby " recolor="t" rotate="t" type="frame"/>
                <o:lock v:ext="edit" aspectratio="t"/>
                <v:textbox>
                  <w:txbxContent>
                    <w:p w:rsidR="00B72A3C" w:rsidRDefault="00B72A3C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35pt;height:11.35pt" o:bullet="t">
        <v:imagedata r:id="rId1" o:title="mso1067"/>
      </v:shape>
    </w:pict>
  </w:numPicBullet>
  <w:abstractNum w:abstractNumId="0" w15:restartNumberingAfterBreak="0">
    <w:nsid w:val="045432A9"/>
    <w:multiLevelType w:val="hybridMultilevel"/>
    <w:tmpl w:val="2D7436EE"/>
    <w:lvl w:ilvl="0" w:tplc="720EF5DA">
      <w:start w:val="3601"/>
      <w:numFmt w:val="bullet"/>
      <w:lvlText w:val="-"/>
      <w:lvlJc w:val="left"/>
      <w:pPr>
        <w:ind w:left="360" w:hanging="360"/>
      </w:pPr>
      <w:rPr>
        <w:rFonts w:ascii="Century Schoolbook" w:eastAsiaTheme="minorHAnsi" w:hAnsi="Century Schoolbook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730E4"/>
    <w:multiLevelType w:val="hybridMultilevel"/>
    <w:tmpl w:val="0BE49E4C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62310"/>
    <w:multiLevelType w:val="hybridMultilevel"/>
    <w:tmpl w:val="CA386162"/>
    <w:lvl w:ilvl="0" w:tplc="4080E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02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EC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7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8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2C2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8A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EA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22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527FBD"/>
    <w:multiLevelType w:val="hybridMultilevel"/>
    <w:tmpl w:val="77A6A3E6"/>
    <w:lvl w:ilvl="0" w:tplc="23B40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66D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24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8F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8D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204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5AE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BA9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0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752967"/>
    <w:multiLevelType w:val="hybridMultilevel"/>
    <w:tmpl w:val="85686756"/>
    <w:lvl w:ilvl="0" w:tplc="041B0007">
      <w:start w:val="1"/>
      <w:numFmt w:val="bullet"/>
      <w:lvlText w:val=""/>
      <w:lvlPicBulletId w:val="0"/>
      <w:lvlJc w:val="left"/>
      <w:pPr>
        <w:ind w:left="84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9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8B690E"/>
    <w:multiLevelType w:val="hybridMultilevel"/>
    <w:tmpl w:val="36BAE0FC"/>
    <w:lvl w:ilvl="0" w:tplc="E52E9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66C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346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EB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2F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40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966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2D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5EA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8C81D9D"/>
    <w:multiLevelType w:val="hybridMultilevel"/>
    <w:tmpl w:val="86D87E04"/>
    <w:lvl w:ilvl="0" w:tplc="720EF5DA">
      <w:start w:val="3601"/>
      <w:numFmt w:val="bullet"/>
      <w:lvlText w:val="-"/>
      <w:lvlJc w:val="left"/>
      <w:pPr>
        <w:ind w:left="360" w:hanging="360"/>
      </w:pPr>
      <w:rPr>
        <w:rFonts w:ascii="Century Schoolbook" w:eastAsiaTheme="minorHAnsi" w:hAnsi="Century Schoolbook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B2996"/>
    <w:multiLevelType w:val="hybridMultilevel"/>
    <w:tmpl w:val="55D4090A"/>
    <w:lvl w:ilvl="0" w:tplc="28F0EC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6072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5C5D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FCDB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309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8435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C0E4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820A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290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14"/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0"/>
  </w:num>
  <w:num w:numId="12">
    <w:abstractNumId w:val="12"/>
  </w:num>
  <w:num w:numId="13">
    <w:abstractNumId w:val="11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59"/>
    <w:rsid w:val="00002366"/>
    <w:rsid w:val="000063B8"/>
    <w:rsid w:val="0002114E"/>
    <w:rsid w:val="00023293"/>
    <w:rsid w:val="00061977"/>
    <w:rsid w:val="0008782A"/>
    <w:rsid w:val="000A065A"/>
    <w:rsid w:val="000A39C5"/>
    <w:rsid w:val="00106FC5"/>
    <w:rsid w:val="00120DEC"/>
    <w:rsid w:val="001813ED"/>
    <w:rsid w:val="001B67AA"/>
    <w:rsid w:val="001C55B6"/>
    <w:rsid w:val="001D6CC4"/>
    <w:rsid w:val="00206405"/>
    <w:rsid w:val="00225905"/>
    <w:rsid w:val="00240659"/>
    <w:rsid w:val="00253267"/>
    <w:rsid w:val="002823CD"/>
    <w:rsid w:val="00287787"/>
    <w:rsid w:val="00291685"/>
    <w:rsid w:val="00292830"/>
    <w:rsid w:val="002B0A3D"/>
    <w:rsid w:val="002B7200"/>
    <w:rsid w:val="002D6FAC"/>
    <w:rsid w:val="003007A7"/>
    <w:rsid w:val="003257E1"/>
    <w:rsid w:val="00325DEC"/>
    <w:rsid w:val="00346FFA"/>
    <w:rsid w:val="003A3069"/>
    <w:rsid w:val="003C20B5"/>
    <w:rsid w:val="003C3B93"/>
    <w:rsid w:val="003E545F"/>
    <w:rsid w:val="003E6312"/>
    <w:rsid w:val="003F03D2"/>
    <w:rsid w:val="003F1E1A"/>
    <w:rsid w:val="004022BD"/>
    <w:rsid w:val="004045E5"/>
    <w:rsid w:val="00421496"/>
    <w:rsid w:val="00422C27"/>
    <w:rsid w:val="0044367C"/>
    <w:rsid w:val="004642F0"/>
    <w:rsid w:val="004C6AA9"/>
    <w:rsid w:val="00500564"/>
    <w:rsid w:val="0051102B"/>
    <w:rsid w:val="00545B6E"/>
    <w:rsid w:val="005572C7"/>
    <w:rsid w:val="0056094B"/>
    <w:rsid w:val="005838BC"/>
    <w:rsid w:val="005B57E1"/>
    <w:rsid w:val="005E61E0"/>
    <w:rsid w:val="005F0F31"/>
    <w:rsid w:val="006024ED"/>
    <w:rsid w:val="0061793F"/>
    <w:rsid w:val="0062123A"/>
    <w:rsid w:val="006605F8"/>
    <w:rsid w:val="006676A1"/>
    <w:rsid w:val="00670B5C"/>
    <w:rsid w:val="00673500"/>
    <w:rsid w:val="006833BD"/>
    <w:rsid w:val="006E2D42"/>
    <w:rsid w:val="00720FEE"/>
    <w:rsid w:val="00764B6F"/>
    <w:rsid w:val="00766904"/>
    <w:rsid w:val="007C7319"/>
    <w:rsid w:val="007D43B3"/>
    <w:rsid w:val="007E4B1D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E3921"/>
    <w:rsid w:val="0090027B"/>
    <w:rsid w:val="00905238"/>
    <w:rsid w:val="00922DCD"/>
    <w:rsid w:val="0094702A"/>
    <w:rsid w:val="00963D27"/>
    <w:rsid w:val="00967DAB"/>
    <w:rsid w:val="00990E76"/>
    <w:rsid w:val="00991A53"/>
    <w:rsid w:val="00991DE4"/>
    <w:rsid w:val="009958AC"/>
    <w:rsid w:val="00996F4E"/>
    <w:rsid w:val="009A107E"/>
    <w:rsid w:val="009A2DBA"/>
    <w:rsid w:val="009E16CD"/>
    <w:rsid w:val="009E58E8"/>
    <w:rsid w:val="009F1D62"/>
    <w:rsid w:val="009F71FE"/>
    <w:rsid w:val="00A31F33"/>
    <w:rsid w:val="00A425D9"/>
    <w:rsid w:val="00A538EC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0A8"/>
    <w:rsid w:val="00B418DE"/>
    <w:rsid w:val="00B47FE7"/>
    <w:rsid w:val="00B5261D"/>
    <w:rsid w:val="00B61B76"/>
    <w:rsid w:val="00B67824"/>
    <w:rsid w:val="00B72A3C"/>
    <w:rsid w:val="00BE15BA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137D1"/>
    <w:rsid w:val="00F37523"/>
    <w:rsid w:val="00F50168"/>
    <w:rsid w:val="00F50D34"/>
    <w:rsid w:val="00F61360"/>
    <w:rsid w:val="00FB0509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6EDF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46111"/>
  </w:style>
  <w:style w:type="paragraph" w:styleId="Nadpis1">
    <w:name w:val="heading 1"/>
    <w:basedOn w:val="Normlny"/>
    <w:next w:val="Normlny"/>
    <w:link w:val="Nadpis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dpis4">
    <w:name w:val="heading 4"/>
    <w:next w:val="Normlny"/>
    <w:link w:val="Nadpis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Predvolenpsmoodseku"/>
    <w:link w:val="Nadpis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Nzov">
    <w:name w:val="Title"/>
    <w:basedOn w:val="Normlny"/>
    <w:next w:val="Normlny"/>
    <w:link w:val="Nzov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Odsekzoznamu">
    <w:name w:val="List Paragraph"/>
    <w:basedOn w:val="Normlny"/>
    <w:uiPriority w:val="34"/>
    <w:semiHidden/>
    <w:rsid w:val="00877A91"/>
    <w:pPr>
      <w:ind w:left="720"/>
      <w:contextualSpacing/>
    </w:pPr>
  </w:style>
  <w:style w:type="character" w:styleId="Vrazn">
    <w:name w:val="Strong"/>
    <w:basedOn w:val="Predvolenpsmoodseku"/>
    <w:uiPriority w:val="22"/>
    <w:semiHidden/>
    <w:rsid w:val="00967DAB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1">
    <w:name w:val="Hashtag1"/>
    <w:basedOn w:val="Predvolenpsmoodseku"/>
    <w:uiPriority w:val="99"/>
    <w:semiHidden/>
    <w:rsid w:val="00967DAB"/>
    <w:rPr>
      <w:color w:val="2B579A"/>
      <w:shd w:val="clear" w:color="auto" w:fill="E6E6E6"/>
    </w:rPr>
  </w:style>
  <w:style w:type="character" w:styleId="Intenzvnezvraznenie">
    <w:name w:val="Intense Emphasis"/>
    <w:basedOn w:val="Predvolenpsmoodseku"/>
    <w:uiPriority w:val="21"/>
    <w:semiHidden/>
    <w:rsid w:val="00967DAB"/>
    <w:rPr>
      <w:i/>
      <w:iCs/>
      <w:color w:val="4472C4" w:themeColor="accent1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Zvraznenodkaz">
    <w:name w:val="Intense Reference"/>
    <w:basedOn w:val="Predvolenpsmoodseku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Jemnodkaz">
    <w:name w:val="Subtle Reference"/>
    <w:basedOn w:val="Predvolenpsmoodseku"/>
    <w:uiPriority w:val="31"/>
    <w:semiHidden/>
    <w:rsid w:val="00967DAB"/>
    <w:rPr>
      <w:smallCaps/>
      <w:color w:val="5A5A5A" w:themeColor="text1" w:themeTint="A5"/>
    </w:rPr>
  </w:style>
  <w:style w:type="character" w:customStyle="1" w:styleId="Nevyrieenzmienka1">
    <w:name w:val="Nevyriešená zmienka1"/>
    <w:basedOn w:val="Predvolenpsmoodseku"/>
    <w:uiPriority w:val="99"/>
    <w:semiHidden/>
    <w:rsid w:val="00967DAB"/>
    <w:rPr>
      <w:color w:val="808080"/>
      <w:shd w:val="clear" w:color="auto" w:fill="E6E6E6"/>
    </w:rPr>
  </w:style>
  <w:style w:type="character" w:customStyle="1" w:styleId="Nadpis2Char">
    <w:name w:val="Nadpis 2 Char"/>
    <w:basedOn w:val="Predvolenpsmoodseku"/>
    <w:link w:val="Nadpis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lnytextstmavmpozadm">
    <w:name w:val="Normálny text s tmavým pozadím"/>
    <w:basedOn w:val="Normlny"/>
    <w:qFormat/>
    <w:rsid w:val="00990E76"/>
    <w:rPr>
      <w:color w:val="FFFFFF" w:themeColor="background1"/>
    </w:rPr>
  </w:style>
  <w:style w:type="paragraph" w:styleId="Hlavika">
    <w:name w:val="header"/>
    <w:basedOn w:val="Normlny"/>
    <w:link w:val="HlavikaChar"/>
    <w:uiPriority w:val="99"/>
    <w:semiHidden/>
    <w:rsid w:val="00C46111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46111"/>
  </w:style>
  <w:style w:type="paragraph" w:styleId="Pta">
    <w:name w:val="footer"/>
    <w:basedOn w:val="Normlny"/>
    <w:link w:val="PtaChar"/>
    <w:uiPriority w:val="99"/>
    <w:semiHidden/>
    <w:rsid w:val="00C46111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semiHidden/>
    <w:rsid w:val="00C46111"/>
  </w:style>
  <w:style w:type="paragraph" w:styleId="Bezriadkovania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Zstupntext">
    <w:name w:val="Placeholder Text"/>
    <w:basedOn w:val="Predvolenpsmoodseku"/>
    <w:uiPriority w:val="99"/>
    <w:semiHidden/>
    <w:rsid w:val="00206405"/>
    <w:rPr>
      <w:color w:val="808080"/>
    </w:rPr>
  </w:style>
  <w:style w:type="paragraph" w:styleId="Citcia">
    <w:name w:val="Quote"/>
    <w:basedOn w:val="Normlny"/>
    <w:next w:val="Normlny"/>
    <w:link w:val="Citcia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CitciaChar">
    <w:name w:val="Citácia Char"/>
    <w:basedOn w:val="Predvolenpsmoodseku"/>
    <w:link w:val="Citcia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Normlnywebov">
    <w:name w:val="Normal (Web)"/>
    <w:basedOn w:val="Normlny"/>
    <w:uiPriority w:val="99"/>
    <w:semiHidden/>
    <w:unhideWhenUsed/>
    <w:rsid w:val="00991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45B6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4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707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94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82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9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4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8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98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7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1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6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56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3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9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350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0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12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urikova@sosmt.s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llnerova@sosmt.s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mailto:misunova@sosmt.s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rkusova@sosmt.s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smt\AppData\Roaming\Microsoft\Templates\Vzdel&#225;vacia%20bro&#382;&#250;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A7381E-A7D4-496A-B4AE-4DC4D0764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Vzdelávacia brožúra</Template>
  <TotalTime>0</TotalTime>
  <Pages>2</Pages>
  <Words>322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2021-01-20T07:14:00Z</dcterms:created>
  <dcterms:modified xsi:type="dcterms:W3CDTF">2021-01-22T12:45:00Z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